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984"/>
        <w:gridCol w:w="1985"/>
        <w:gridCol w:w="3969"/>
        <w:gridCol w:w="2127"/>
      </w:tblGrid>
      <w:tr w:rsidR="00317C5D" w:rsidRPr="001F22E2" w14:paraId="25A339AD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14:paraId="05BC6DD5" w14:textId="77777777" w:rsidR="00317C5D" w:rsidRDefault="00317C5D" w:rsidP="00317C5D">
            <w:pPr>
              <w:pStyle w:val="Leitzeile"/>
            </w:pPr>
            <w:r>
              <w:t>Auftraggeber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28CE4917" w14:textId="77777777" w:rsidR="00317C5D" w:rsidRDefault="00317C5D" w:rsidP="00317C5D">
            <w:pPr>
              <w:pStyle w:val="Leitzeile"/>
            </w:pPr>
            <w:r>
              <w:t>Projekt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0CD6C07D" w14:textId="77777777" w:rsidR="00317C5D" w:rsidRDefault="00317C5D" w:rsidP="00317C5D">
            <w:pPr>
              <w:pStyle w:val="Leitzeile"/>
            </w:pPr>
            <w:r>
              <w:t xml:space="preserve">Projekt-Nr. </w:t>
            </w:r>
          </w:p>
        </w:tc>
      </w:tr>
      <w:tr w:rsidR="00317C5D" w:rsidRPr="00E5615A" w14:paraId="52C42729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1E87985" w14:textId="77777777" w:rsidR="00317C5D" w:rsidRPr="00E5615A" w:rsidRDefault="00317C5D" w:rsidP="00317C5D">
            <w:pPr>
              <w:tabs>
                <w:tab w:val="right" w:pos="3827"/>
              </w:tabs>
              <w:rPr>
                <w:b/>
              </w:rPr>
            </w:pP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845C" w14:textId="77777777" w:rsidR="00317C5D" w:rsidRPr="00E5615A" w:rsidRDefault="00317C5D" w:rsidP="00317C5D">
            <w:pPr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33049B3C" w14:textId="77777777" w:rsidR="00317C5D" w:rsidRPr="00E5615A" w:rsidRDefault="00317C5D" w:rsidP="00317C5D">
            <w:pPr>
              <w:rPr>
                <w:b/>
              </w:rPr>
            </w:pPr>
          </w:p>
        </w:tc>
      </w:tr>
      <w:tr w:rsidR="00317C5D" w:rsidRPr="00872A25" w14:paraId="3A49525B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4A1F2BFB" w14:textId="77777777" w:rsidR="00317C5D" w:rsidRDefault="00C12326" w:rsidP="00317C5D">
            <w:pPr>
              <w:pStyle w:val="Leitzeile"/>
            </w:pPr>
            <w:r>
              <w:t>Besprechungsort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71F17" w14:textId="77777777" w:rsidR="00317C5D" w:rsidRDefault="00317C5D" w:rsidP="00317C5D">
            <w:pPr>
              <w:pStyle w:val="Leitzeile"/>
            </w:pPr>
            <w:r>
              <w:t>Projektleitung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45A08634" w14:textId="77777777" w:rsidR="00317C5D" w:rsidRDefault="00317C5D" w:rsidP="00317C5D">
            <w:pPr>
              <w:pStyle w:val="Leitzeile"/>
            </w:pPr>
            <w:r>
              <w:t xml:space="preserve">Ablage Nr. </w:t>
            </w:r>
          </w:p>
        </w:tc>
      </w:tr>
      <w:tr w:rsidR="00317C5D" w:rsidRPr="00E5615A" w14:paraId="5235E198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9E94241" w14:textId="77777777" w:rsidR="00317C5D" w:rsidRPr="00E5615A" w:rsidRDefault="00317C5D" w:rsidP="00317C5D">
            <w:pPr>
              <w:rPr>
                <w:b/>
              </w:rPr>
            </w:pPr>
            <w:r w:rsidRPr="00E5615A">
              <w:rPr>
                <w:b/>
              </w:rPr>
              <w:fldChar w:fldCharType="begin"/>
            </w:r>
            <w:r w:rsidRPr="00E5615A">
              <w:rPr>
                <w:b/>
              </w:rPr>
              <w:instrText xml:space="preserve">  </w:instrText>
            </w:r>
            <w:r w:rsidRPr="00E5615A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7F3E" w14:textId="77777777" w:rsidR="00317C5D" w:rsidRPr="00E5615A" w:rsidRDefault="00317C5D" w:rsidP="00317C5D">
            <w:pPr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25E1603E" w14:textId="77777777" w:rsidR="00317C5D" w:rsidRPr="00E5615A" w:rsidRDefault="00317C5D" w:rsidP="00317C5D">
            <w:pPr>
              <w:rPr>
                <w:b/>
              </w:rPr>
            </w:pPr>
            <w:r w:rsidRPr="00E5615A">
              <w:rPr>
                <w:b/>
              </w:rPr>
              <w:t>09.09.02</w:t>
            </w:r>
            <w:r w:rsidRPr="00E5615A">
              <w:rPr>
                <w:b/>
              </w:rPr>
              <w:fldChar w:fldCharType="begin"/>
            </w:r>
            <w:r w:rsidRPr="00E5615A">
              <w:rPr>
                <w:b/>
              </w:rPr>
              <w:instrText xml:space="preserve">  </w:instrText>
            </w:r>
            <w:r w:rsidRPr="00E5615A">
              <w:rPr>
                <w:b/>
              </w:rPr>
              <w:fldChar w:fldCharType="end"/>
            </w:r>
          </w:p>
        </w:tc>
      </w:tr>
      <w:tr w:rsidR="00317C5D" w:rsidRPr="00972D11" w14:paraId="6DB85046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81C7176" w14:textId="77777777" w:rsidR="00317C5D" w:rsidRPr="00972D11" w:rsidRDefault="00317C5D" w:rsidP="00317C5D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Besprechung am ..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639B59F" w14:textId="77777777" w:rsidR="00317C5D" w:rsidRPr="00972D11" w:rsidRDefault="00317C5D" w:rsidP="00317C5D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Besprechung von .. bis ..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99B69" w14:textId="77777777" w:rsidR="00317C5D" w:rsidRPr="00972D11" w:rsidRDefault="00317C5D" w:rsidP="00317C5D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Besprechun</w:t>
            </w:r>
            <w:r w:rsidR="00C12326">
              <w:rPr>
                <w:szCs w:val="16"/>
              </w:rPr>
              <w:t>gsart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68CBCE5A" w14:textId="77777777" w:rsidR="00317C5D" w:rsidRPr="00972D11" w:rsidRDefault="00317C5D" w:rsidP="00317C5D">
            <w:pPr>
              <w:pStyle w:val="Leitzeile"/>
              <w:rPr>
                <w:szCs w:val="16"/>
              </w:rPr>
            </w:pPr>
            <w:r w:rsidRPr="00972D11">
              <w:rPr>
                <w:szCs w:val="16"/>
              </w:rPr>
              <w:t>Protokoll Nr. ..</w:t>
            </w:r>
          </w:p>
        </w:tc>
      </w:tr>
      <w:tr w:rsidR="00317C5D" w:rsidRPr="00C12326" w14:paraId="2986C66A" w14:textId="77777777" w:rsidTr="00317C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77C1" w14:textId="77777777" w:rsidR="00317C5D" w:rsidRPr="00C12326" w:rsidRDefault="00317C5D" w:rsidP="00317C5D">
            <w:pPr>
              <w:rPr>
                <w:b/>
              </w:rPr>
            </w:pPr>
            <w:r w:rsidRPr="00C12326">
              <w:rPr>
                <w:b/>
              </w:rPr>
              <w:fldChar w:fldCharType="begin"/>
            </w:r>
            <w:r w:rsidRPr="00C12326">
              <w:rPr>
                <w:b/>
              </w:rPr>
              <w:instrText xml:space="preserve">  </w:instrText>
            </w:r>
            <w:r w:rsidRPr="00C12326">
              <w:rPr>
                <w:b/>
              </w:rPr>
              <w:fldChar w:fldCharType="end"/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F75C" w14:textId="77777777" w:rsidR="00317C5D" w:rsidRPr="00C12326" w:rsidRDefault="00317C5D" w:rsidP="00317C5D">
            <w:pPr>
              <w:rPr>
                <w:b/>
              </w:rPr>
            </w:pPr>
            <w:r w:rsidRPr="00C12326">
              <w:rPr>
                <w:b/>
              </w:rPr>
              <w:fldChar w:fldCharType="begin"/>
            </w:r>
            <w:r w:rsidRPr="00C12326">
              <w:rPr>
                <w:b/>
              </w:rPr>
              <w:instrText xml:space="preserve">  </w:instrText>
            </w:r>
            <w:r w:rsidRPr="00C12326">
              <w:rPr>
                <w:b/>
              </w:rPr>
              <w:fldChar w:fldCharType="end"/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72DE" w14:textId="77777777" w:rsidR="00317C5D" w:rsidRPr="00C12326" w:rsidRDefault="00C12326" w:rsidP="00317C5D">
            <w:pPr>
              <w:rPr>
                <w:b/>
              </w:rPr>
            </w:pPr>
            <w:r w:rsidRPr="00C12326">
              <w:rPr>
                <w:b/>
              </w:rPr>
              <w:t>Planungsbesprechung</w:t>
            </w:r>
            <w:r w:rsidR="00317C5D" w:rsidRPr="00C12326">
              <w:rPr>
                <w:b/>
              </w:rPr>
              <w:fldChar w:fldCharType="begin"/>
            </w:r>
            <w:r w:rsidR="00317C5D" w:rsidRPr="00C12326">
              <w:rPr>
                <w:b/>
              </w:rPr>
              <w:instrText xml:space="preserve">  </w:instrText>
            </w:r>
            <w:r w:rsidR="00317C5D" w:rsidRPr="00C12326">
              <w:rPr>
                <w:b/>
              </w:rPr>
              <w:fldChar w:fldCharType="end"/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14:paraId="43337E72" w14:textId="77777777" w:rsidR="00317C5D" w:rsidRPr="00C12326" w:rsidRDefault="00317C5D" w:rsidP="00317C5D">
            <w:pPr>
              <w:rPr>
                <w:b/>
              </w:rPr>
            </w:pPr>
            <w:r w:rsidRPr="00C12326">
              <w:rPr>
                <w:b/>
              </w:rPr>
              <w:t>001</w:t>
            </w:r>
            <w:r w:rsidRPr="00C12326">
              <w:rPr>
                <w:b/>
              </w:rPr>
              <w:fldChar w:fldCharType="begin"/>
            </w:r>
            <w:r w:rsidRPr="00C12326">
              <w:rPr>
                <w:b/>
              </w:rPr>
              <w:instrText xml:space="preserve">  </w:instrText>
            </w:r>
            <w:r w:rsidRPr="00C12326">
              <w:rPr>
                <w:b/>
              </w:rPr>
              <w:fldChar w:fldCharType="end"/>
            </w:r>
          </w:p>
        </w:tc>
      </w:tr>
    </w:tbl>
    <w:p w14:paraId="327692AC" w14:textId="77777777" w:rsidR="00977D98" w:rsidRDefault="00977D98" w:rsidP="00977D98">
      <w:pPr>
        <w:pStyle w:val="berschrift1"/>
      </w:pPr>
      <w:r>
        <w:t>Thema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977D98" w14:paraId="47404C4E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14:paraId="09E592E0" w14:textId="77777777" w:rsidR="00977D98" w:rsidRDefault="00C12326" w:rsidP="00977D98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 </w:instrText>
            </w:r>
            <w:r>
              <w:rPr>
                <w:sz w:val="22"/>
              </w:rPr>
              <w:fldChar w:fldCharType="end"/>
            </w:r>
          </w:p>
        </w:tc>
      </w:tr>
    </w:tbl>
    <w:p w14:paraId="08BC1745" w14:textId="77777777" w:rsidR="00977D98" w:rsidRDefault="00977D98" w:rsidP="00977D98">
      <w:pPr>
        <w:pStyle w:val="berschrift1"/>
      </w:pPr>
      <w:r>
        <w:t>Zweck der Besprechung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977D98" w14:paraId="3D946EF7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14:paraId="32D557C2" w14:textId="77777777" w:rsidR="00977D98" w:rsidRDefault="00C12326" w:rsidP="00977D98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 </w:instrText>
            </w:r>
            <w:r>
              <w:rPr>
                <w:sz w:val="22"/>
              </w:rPr>
              <w:fldChar w:fldCharType="end"/>
            </w:r>
          </w:p>
        </w:tc>
      </w:tr>
    </w:tbl>
    <w:p w14:paraId="0271CA22" w14:textId="77777777" w:rsidR="00977D98" w:rsidRDefault="00977D98" w:rsidP="00977D98">
      <w:pPr>
        <w:pStyle w:val="berschrift1"/>
      </w:pPr>
      <w:r>
        <w:t>Tagesordnung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1843"/>
        <w:gridCol w:w="1701"/>
      </w:tblGrid>
      <w:tr w:rsidR="00977D98" w14:paraId="16EA3EB3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  <w:tcBorders>
              <w:bottom w:val="single" w:sz="12" w:space="0" w:color="auto"/>
            </w:tcBorders>
          </w:tcPr>
          <w:p w14:paraId="62642A01" w14:textId="77777777" w:rsidR="00977D98" w:rsidRDefault="00977D98" w:rsidP="00977D98">
            <w:pPr>
              <w:tabs>
                <w:tab w:val="left" w:pos="356"/>
              </w:tabs>
              <w:jc w:val="center"/>
              <w:rPr>
                <w:b/>
              </w:rPr>
            </w:pPr>
            <w:r>
              <w:rPr>
                <w:b/>
              </w:rPr>
              <w:t>Thema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37AC5649" w14:textId="77777777" w:rsidR="00977D98" w:rsidRDefault="00977D98" w:rsidP="00977D98">
            <w:pPr>
              <w:jc w:val="center"/>
              <w:rPr>
                <w:b/>
              </w:rPr>
            </w:pPr>
            <w:r>
              <w:rPr>
                <w:b/>
              </w:rPr>
              <w:t>Referent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69770AE7" w14:textId="77777777" w:rsidR="00977D98" w:rsidRDefault="00977D98" w:rsidP="00977D98">
            <w:pPr>
              <w:jc w:val="center"/>
              <w:rPr>
                <w:b/>
              </w:rPr>
            </w:pPr>
            <w:r>
              <w:rPr>
                <w:b/>
              </w:rPr>
              <w:t>Dauer (in Min.)</w:t>
            </w:r>
          </w:p>
        </w:tc>
      </w:tr>
      <w:tr w:rsidR="00977D98" w14:paraId="12CF2500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  <w:tcBorders>
              <w:top w:val="nil"/>
            </w:tcBorders>
          </w:tcPr>
          <w:p w14:paraId="33741964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1. Nicht erledigte Punkte der letzten Besprechung </w:t>
            </w:r>
          </w:p>
        </w:tc>
        <w:tc>
          <w:tcPr>
            <w:tcW w:w="1843" w:type="dxa"/>
            <w:tcBorders>
              <w:top w:val="nil"/>
            </w:tcBorders>
          </w:tcPr>
          <w:p w14:paraId="07FEEC4B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  <w:tcBorders>
              <w:top w:val="nil"/>
            </w:tcBorders>
          </w:tcPr>
          <w:p w14:paraId="59BBC05A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3A5931C3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</w:tcPr>
          <w:p w14:paraId="2FCB1E7C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2.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</w:tcPr>
          <w:p w14:paraId="1E5D3857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79472B68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47F5C7A4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</w:tcPr>
          <w:p w14:paraId="0AD6DEC9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3.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</w:tcPr>
          <w:p w14:paraId="702D696F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1932ABCE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437BF51F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</w:tcPr>
          <w:p w14:paraId="3AF8B532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4.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</w:tcPr>
          <w:p w14:paraId="724C181A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6C458E96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3EAC466E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</w:tcPr>
          <w:p w14:paraId="05777E02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5.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</w:tcPr>
          <w:p w14:paraId="5429BABD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5FEDBE59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2E948B82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</w:tcPr>
          <w:p w14:paraId="7216CB97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6.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</w:tcPr>
          <w:p w14:paraId="6F8D53B1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1BD0A69D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0D861D69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  <w:tcBorders>
              <w:bottom w:val="nil"/>
            </w:tcBorders>
          </w:tcPr>
          <w:p w14:paraId="13B8D617" w14:textId="77777777" w:rsidR="00977D98" w:rsidRDefault="00977D98" w:rsidP="00977D98">
            <w:pPr>
              <w:tabs>
                <w:tab w:val="left" w:pos="356"/>
              </w:tabs>
            </w:pPr>
            <w:r>
              <w:t xml:space="preserve">7. </w:t>
            </w:r>
            <w:r w:rsidR="00C12326">
              <w:fldChar w:fldCharType="begin"/>
            </w:r>
            <w:r w:rsidR="00C12326">
              <w:instrText xml:space="preserve">  </w:instrText>
            </w:r>
            <w:r w:rsidR="00C12326">
              <w:fldChar w:fldCharType="end"/>
            </w:r>
          </w:p>
        </w:tc>
        <w:tc>
          <w:tcPr>
            <w:tcW w:w="1843" w:type="dxa"/>
            <w:tcBorders>
              <w:bottom w:val="nil"/>
            </w:tcBorders>
          </w:tcPr>
          <w:p w14:paraId="34F9FE5B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  <w:tcBorders>
              <w:bottom w:val="nil"/>
            </w:tcBorders>
          </w:tcPr>
          <w:p w14:paraId="759FC644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31041EBF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6521" w:type="dxa"/>
            <w:tcBorders>
              <w:top w:val="single" w:sz="12" w:space="0" w:color="auto"/>
              <w:left w:val="nil"/>
              <w:bottom w:val="nil"/>
            </w:tcBorders>
          </w:tcPr>
          <w:p w14:paraId="6D22FE9D" w14:textId="77777777" w:rsidR="00977D98" w:rsidRDefault="00977D98" w:rsidP="00977D98">
            <w:pPr>
              <w:tabs>
                <w:tab w:val="left" w:pos="356"/>
              </w:tabs>
            </w:pP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</w:tcPr>
          <w:p w14:paraId="728EB316" w14:textId="77777777" w:rsidR="00977D98" w:rsidRDefault="00977D98" w:rsidP="00977D98">
            <w:pPr>
              <w:jc w:val="right"/>
            </w:pPr>
            <w:r>
              <w:t>Minuten</w:t>
            </w:r>
          </w:p>
        </w:tc>
        <w:tc>
          <w:tcPr>
            <w:tcW w:w="1701" w:type="dxa"/>
            <w:tcBorders>
              <w:top w:val="single" w:sz="12" w:space="0" w:color="auto"/>
              <w:bottom w:val="nil"/>
              <w:right w:val="nil"/>
            </w:tcBorders>
          </w:tcPr>
          <w:p w14:paraId="67793C1D" w14:textId="77777777" w:rsidR="00977D98" w:rsidRDefault="00C12326" w:rsidP="00977D98">
            <w:pPr>
              <w:jc w:val="right"/>
            </w:pPr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</w:tbl>
    <w:p w14:paraId="061C42AF" w14:textId="77777777" w:rsidR="00977D98" w:rsidRDefault="00977D98" w:rsidP="00977D98">
      <w:pPr>
        <w:pStyle w:val="berschrift1"/>
      </w:pPr>
      <w:r>
        <w:t>Vorbereitende Unterlagen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977D98" w14:paraId="23E38B13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10065" w:type="dxa"/>
          </w:tcPr>
          <w:p w14:paraId="0536D705" w14:textId="77777777" w:rsidR="00977D98" w:rsidRDefault="00C12326" w:rsidP="00977D98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 </w:instrText>
            </w:r>
            <w:r>
              <w:rPr>
                <w:sz w:val="22"/>
              </w:rPr>
              <w:fldChar w:fldCharType="end"/>
            </w:r>
          </w:p>
        </w:tc>
      </w:tr>
    </w:tbl>
    <w:p w14:paraId="6B5B0A7A" w14:textId="77777777" w:rsidR="00977D98" w:rsidRDefault="00977D98" w:rsidP="00977D98">
      <w:pPr>
        <w:pStyle w:val="berschrift1"/>
      </w:pPr>
      <w:r>
        <w:t>Eingeladene Teilnehmer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1843"/>
        <w:gridCol w:w="1843"/>
        <w:gridCol w:w="1701"/>
      </w:tblGrid>
      <w:tr w:rsidR="00977D98" w14:paraId="1BBC3756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bottom w:val="single" w:sz="12" w:space="0" w:color="auto"/>
            </w:tcBorders>
          </w:tcPr>
          <w:p w14:paraId="1EADDB77" w14:textId="77777777" w:rsidR="00977D98" w:rsidRDefault="00977D98" w:rsidP="00977D98">
            <w:pPr>
              <w:jc w:val="center"/>
            </w:pPr>
            <w:r>
              <w:t>Organisation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0EC92280" w14:textId="77777777" w:rsidR="00977D98" w:rsidRDefault="00977D98" w:rsidP="00977D98">
            <w:pPr>
              <w:jc w:val="center"/>
            </w:pPr>
            <w:r>
              <w:t>Name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553D39CD" w14:textId="77777777" w:rsidR="00977D98" w:rsidRDefault="00977D98" w:rsidP="00977D98">
            <w:pPr>
              <w:jc w:val="center"/>
            </w:pPr>
            <w:r>
              <w:t>Funktion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28DF5B3F" w14:textId="77777777" w:rsidR="00977D98" w:rsidRDefault="00977D98" w:rsidP="00977D98">
            <w:pPr>
              <w:jc w:val="center"/>
            </w:pPr>
            <w:r>
              <w:t>Bemerkungen</w:t>
            </w:r>
          </w:p>
        </w:tc>
      </w:tr>
      <w:tr w:rsidR="00977D98" w14:paraId="43B1A825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</w:tcBorders>
          </w:tcPr>
          <w:p w14:paraId="1EA3A19B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  <w:tcBorders>
              <w:top w:val="nil"/>
            </w:tcBorders>
          </w:tcPr>
          <w:p w14:paraId="067B761A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  <w:tcBorders>
              <w:top w:val="nil"/>
            </w:tcBorders>
          </w:tcPr>
          <w:p w14:paraId="496E7F2A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  <w:tcBorders>
              <w:top w:val="nil"/>
            </w:tcBorders>
          </w:tcPr>
          <w:p w14:paraId="2F113F2F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796F104E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</w:tcBorders>
          </w:tcPr>
          <w:p w14:paraId="118C6484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  <w:tcBorders>
              <w:top w:val="nil"/>
            </w:tcBorders>
          </w:tcPr>
          <w:p w14:paraId="51F8E3F5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  <w:tcBorders>
              <w:top w:val="nil"/>
            </w:tcBorders>
          </w:tcPr>
          <w:p w14:paraId="544E1D32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  <w:tcBorders>
              <w:top w:val="nil"/>
            </w:tcBorders>
          </w:tcPr>
          <w:p w14:paraId="53C2F648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70824D7C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</w:tcPr>
          <w:p w14:paraId="34D16C9C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61406247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7E07342D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7569A23F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2C77E1E1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</w:tcPr>
          <w:p w14:paraId="51E37EF7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1F8A9962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232AFB4D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42F78360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58A6BEBD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</w:tcPr>
          <w:p w14:paraId="0E212CB7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29BD0FE5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55178C7F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0375C8D8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  <w:tr w:rsidR="00977D98" w14:paraId="4E508C0E" w14:textId="77777777" w:rsidTr="00977D98">
        <w:tblPrEx>
          <w:tblCellMar>
            <w:top w:w="0" w:type="dxa"/>
            <w:bottom w:w="0" w:type="dxa"/>
          </w:tblCellMar>
        </w:tblPrEx>
        <w:tc>
          <w:tcPr>
            <w:tcW w:w="4678" w:type="dxa"/>
          </w:tcPr>
          <w:p w14:paraId="0FF04250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0F2CAEE3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843" w:type="dxa"/>
          </w:tcPr>
          <w:p w14:paraId="403DFA4E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  <w:tc>
          <w:tcPr>
            <w:tcW w:w="1701" w:type="dxa"/>
          </w:tcPr>
          <w:p w14:paraId="24B852E3" w14:textId="77777777" w:rsidR="00977D98" w:rsidRDefault="00C12326" w:rsidP="00977D98">
            <w:r>
              <w:fldChar w:fldCharType="begin"/>
            </w:r>
            <w:r>
              <w:instrText xml:space="preserve">  </w:instrText>
            </w:r>
            <w:r>
              <w:fldChar w:fldCharType="end"/>
            </w:r>
          </w:p>
        </w:tc>
      </w:tr>
    </w:tbl>
    <w:p w14:paraId="0319DAC5" w14:textId="77777777" w:rsidR="00977D98" w:rsidRDefault="00977D98" w:rsidP="00977D98">
      <w:pPr>
        <w:rPr>
          <w:sz w:val="22"/>
        </w:rPr>
      </w:pPr>
    </w:p>
    <w:p w14:paraId="11EA5757" w14:textId="77777777" w:rsidR="00977D98" w:rsidRDefault="00C12326" w:rsidP="00977D98">
      <w:pPr>
        <w:tabs>
          <w:tab w:val="left" w:pos="1276"/>
          <w:tab w:val="right" w:pos="4536"/>
        </w:tabs>
        <w:rPr>
          <w:sz w:val="22"/>
          <w:u w:val="single"/>
        </w:rPr>
      </w:pPr>
      <w:r>
        <w:rPr>
          <w:sz w:val="22"/>
          <w:u w:val="single"/>
        </w:rPr>
        <w:fldChar w:fldCharType="begin"/>
      </w:r>
      <w:r>
        <w:rPr>
          <w:sz w:val="22"/>
          <w:u w:val="single"/>
        </w:rPr>
        <w:instrText xml:space="preserve">  </w:instrText>
      </w:r>
      <w:r>
        <w:rPr>
          <w:sz w:val="22"/>
          <w:u w:val="single"/>
        </w:rPr>
        <w:fldChar w:fldCharType="end"/>
      </w:r>
      <w:r w:rsidR="00977D98">
        <w:rPr>
          <w:sz w:val="22"/>
        </w:rPr>
        <w:t xml:space="preserve"> , den </w:t>
      </w:r>
      <w:r>
        <w:rPr>
          <w:sz w:val="22"/>
          <w:u w:val="single"/>
        </w:rPr>
        <w:fldChar w:fldCharType="begin"/>
      </w:r>
      <w:r>
        <w:rPr>
          <w:sz w:val="22"/>
          <w:u w:val="single"/>
        </w:rPr>
        <w:instrText xml:space="preserve">  </w:instrText>
      </w:r>
      <w:r>
        <w:rPr>
          <w:sz w:val="22"/>
          <w:u w:val="single"/>
        </w:rPr>
        <w:fldChar w:fldCharType="end"/>
      </w:r>
    </w:p>
    <w:p w14:paraId="662558AE" w14:textId="77777777" w:rsidR="00977D98" w:rsidRDefault="00977D98" w:rsidP="00977D98">
      <w:pPr>
        <w:rPr>
          <w:sz w:val="22"/>
        </w:rPr>
      </w:pPr>
    </w:p>
    <w:p w14:paraId="41C80545" w14:textId="77777777" w:rsidR="00977D98" w:rsidRDefault="00977D98" w:rsidP="00977D98">
      <w:pPr>
        <w:rPr>
          <w:sz w:val="22"/>
        </w:rPr>
      </w:pPr>
    </w:p>
    <w:p w14:paraId="317EFDC9" w14:textId="77777777" w:rsidR="00977D98" w:rsidRPr="00C12326" w:rsidRDefault="00C12326" w:rsidP="00C12326">
      <w:pPr>
        <w:tabs>
          <w:tab w:val="right" w:pos="4536"/>
        </w:tabs>
        <w:rPr>
          <w:sz w:val="22"/>
        </w:rPr>
      </w:pPr>
      <w:r w:rsidRPr="00C12326">
        <w:rPr>
          <w:sz w:val="22"/>
        </w:rPr>
        <w:t xml:space="preserve">Gez. </w:t>
      </w:r>
      <w:r w:rsidRPr="00C12326">
        <w:rPr>
          <w:sz w:val="22"/>
        </w:rPr>
        <w:fldChar w:fldCharType="begin"/>
      </w:r>
      <w:r w:rsidRPr="00C12326">
        <w:rPr>
          <w:sz w:val="22"/>
        </w:rPr>
        <w:instrText xml:space="preserve">  </w:instrText>
      </w:r>
      <w:r w:rsidRPr="00C12326">
        <w:rPr>
          <w:sz w:val="22"/>
        </w:rPr>
        <w:fldChar w:fldCharType="end"/>
      </w:r>
    </w:p>
    <w:p w14:paraId="6FDADA10" w14:textId="77777777" w:rsidR="006512BB" w:rsidRDefault="006512BB" w:rsidP="0088155E"/>
    <w:sectPr w:rsidR="006512BB" w:rsidSect="004B61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567" w:bottom="1134" w:left="1304" w:header="709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5A90B" w14:textId="77777777" w:rsidR="00B07D9C" w:rsidRDefault="00B07D9C">
      <w:r>
        <w:separator/>
      </w:r>
    </w:p>
    <w:p w14:paraId="1522E523" w14:textId="77777777" w:rsidR="00B07D9C" w:rsidRDefault="00B07D9C"/>
  </w:endnote>
  <w:endnote w:type="continuationSeparator" w:id="0">
    <w:p w14:paraId="53EFDE76" w14:textId="77777777" w:rsidR="00B07D9C" w:rsidRDefault="00B07D9C">
      <w:r>
        <w:continuationSeparator/>
      </w:r>
    </w:p>
    <w:p w14:paraId="343624AB" w14:textId="77777777" w:rsidR="00B07D9C" w:rsidRDefault="00B07D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A615" w14:textId="77777777" w:rsidR="005415A3" w:rsidRDefault="005415A3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104F5A">
      <w:rPr>
        <w:noProof/>
      </w:rPr>
      <w:t>1</w:t>
    </w:r>
    <w:r>
      <w:fldChar w:fldCharType="end"/>
    </w:r>
  </w:p>
  <w:p w14:paraId="2A2B4168" w14:textId="77777777" w:rsidR="005415A3" w:rsidRDefault="005415A3">
    <w:pPr>
      <w:pStyle w:val="Fuzeile"/>
      <w:ind w:firstLine="360"/>
    </w:pPr>
  </w:p>
  <w:p w14:paraId="5878FB16" w14:textId="77777777" w:rsidR="005415A3" w:rsidRDefault="005415A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50E4C" w14:textId="77777777" w:rsidR="005415A3" w:rsidRPr="00C441D6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>
      <w:rPr>
        <w:szCs w:val="16"/>
      </w:rPr>
      <w:fldChar w:fldCharType="begin"/>
    </w:r>
    <w:r>
      <w:rPr>
        <w:szCs w:val="16"/>
      </w:rPr>
      <w:instrText xml:space="preserve"> FILENAME   \* MERGEFORMAT </w:instrText>
    </w:r>
    <w:r>
      <w:rPr>
        <w:szCs w:val="16"/>
      </w:rPr>
      <w:fldChar w:fldCharType="separate"/>
    </w:r>
    <w:r w:rsidR="00AB79F2">
      <w:rPr>
        <w:noProof/>
        <w:szCs w:val="16"/>
      </w:rPr>
      <w:t>Dokument2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t xml:space="preserve">Stand: </w:t>
    </w:r>
    <w:r>
      <w:rPr>
        <w:szCs w:val="16"/>
      </w:rPr>
      <w:fldChar w:fldCharType="begin"/>
    </w:r>
    <w:r>
      <w:rPr>
        <w:szCs w:val="16"/>
      </w:rPr>
      <w:instrText xml:space="preserve"> SAVEDATE  \@ "dd.MM.yy"  \* MERGEFORMAT </w:instrText>
    </w:r>
    <w:r>
      <w:rPr>
        <w:szCs w:val="16"/>
      </w:rPr>
      <w:fldChar w:fldCharType="separate"/>
    </w:r>
    <w:r w:rsidR="003D23C4">
      <w:rPr>
        <w:noProof/>
        <w:szCs w:val="16"/>
      </w:rPr>
      <w:t>00.00.00</w:t>
    </w:r>
    <w:r>
      <w:rPr>
        <w:szCs w:val="16"/>
      </w:rPr>
      <w:fldChar w:fldCharType="end"/>
    </w:r>
    <w:r w:rsidRPr="00445473">
      <w:rPr>
        <w:szCs w:val="16"/>
      </w:rPr>
      <w:tab/>
    </w:r>
    <w:r>
      <w:rPr>
        <w:szCs w:val="16"/>
      </w:rPr>
      <w:fldChar w:fldCharType="begin"/>
    </w:r>
    <w:r>
      <w:rPr>
        <w:szCs w:val="16"/>
      </w:rPr>
      <w:instrText xml:space="preserve"> PAGE  \* MERGEFORMAT </w:instrText>
    </w:r>
    <w:r>
      <w:rPr>
        <w:szCs w:val="16"/>
      </w:rPr>
      <w:fldChar w:fldCharType="separate"/>
    </w:r>
    <w:r w:rsidR="00006E13">
      <w:rPr>
        <w:noProof/>
        <w:szCs w:val="16"/>
      </w:rPr>
      <w:t>1</w:t>
    </w:r>
    <w:r>
      <w:rPr>
        <w:szCs w:val="16"/>
      </w:rPr>
      <w:fldChar w:fldCharType="end"/>
    </w:r>
    <w:r>
      <w:rPr>
        <w:szCs w:val="16"/>
      </w:rPr>
      <w:t xml:space="preserve"> / </w:t>
    </w:r>
    <w:r>
      <w:rPr>
        <w:szCs w:val="16"/>
      </w:rPr>
      <w:fldChar w:fldCharType="begin"/>
    </w:r>
    <w:r>
      <w:rPr>
        <w:szCs w:val="16"/>
      </w:rPr>
      <w:instrText xml:space="preserve"> NUMPAGES   \* MERGEFORMAT </w:instrText>
    </w:r>
    <w:r>
      <w:rPr>
        <w:szCs w:val="16"/>
      </w:rPr>
      <w:fldChar w:fldCharType="separate"/>
    </w:r>
    <w:r w:rsidR="00006E13">
      <w:rPr>
        <w:noProof/>
        <w:szCs w:val="16"/>
      </w:rPr>
      <w:t>1</w:t>
    </w:r>
    <w:r>
      <w:rPr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2002" w14:textId="77777777" w:rsidR="005415A3" w:rsidRPr="00C44D89" w:rsidRDefault="005415A3" w:rsidP="0088155E">
    <w:pPr>
      <w:pStyle w:val="Fuzeile"/>
      <w:tabs>
        <w:tab w:val="clear" w:pos="9071"/>
        <w:tab w:val="right" w:pos="9498"/>
      </w:tabs>
      <w:rPr>
        <w:szCs w:val="16"/>
      </w:rPr>
    </w:pPr>
    <w:r w:rsidRPr="00445473">
      <w:rPr>
        <w:szCs w:val="16"/>
      </w:rPr>
      <w:sym w:font="Wingdings" w:char="F031"/>
    </w:r>
    <w:r w:rsidRPr="00445473">
      <w:rPr>
        <w:szCs w:val="16"/>
      </w:rPr>
      <w:t xml:space="preserve"> 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FILENAME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AB79F2">
      <w:rPr>
        <w:noProof/>
        <w:szCs w:val="16"/>
      </w:rPr>
      <w:t>Dokument2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SAVEDATE</w:instrText>
    </w:r>
    <w:r w:rsidRPr="00445473">
      <w:rPr>
        <w:szCs w:val="16"/>
      </w:rPr>
      <w:instrText xml:space="preserve">  \@ "</w:instrText>
    </w:r>
    <w:r>
      <w:rPr>
        <w:szCs w:val="16"/>
      </w:rPr>
      <w:instrText>yyyy-MM-dd</w:instrText>
    </w:r>
    <w:r w:rsidRPr="00445473">
      <w:rPr>
        <w:szCs w:val="16"/>
      </w:rPr>
      <w:instrText xml:space="preserve">"  \* MERGEFORMAT </w:instrText>
    </w:r>
    <w:r w:rsidRPr="00445473">
      <w:rPr>
        <w:szCs w:val="16"/>
      </w:rPr>
      <w:fldChar w:fldCharType="separate"/>
    </w:r>
    <w:r w:rsidR="003D23C4">
      <w:rPr>
        <w:noProof/>
        <w:szCs w:val="16"/>
      </w:rPr>
      <w:t>0000-00-00</w:t>
    </w:r>
    <w:r w:rsidRPr="00445473">
      <w:rPr>
        <w:szCs w:val="16"/>
      </w:rPr>
      <w:fldChar w:fldCharType="end"/>
    </w:r>
    <w:r w:rsidRPr="00445473">
      <w:rPr>
        <w:szCs w:val="16"/>
      </w:rPr>
      <w:tab/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PAGE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104F5A">
      <w:rPr>
        <w:noProof/>
        <w:szCs w:val="16"/>
      </w:rPr>
      <w:t>1</w:t>
    </w:r>
    <w:r w:rsidRPr="00445473">
      <w:rPr>
        <w:szCs w:val="16"/>
      </w:rPr>
      <w:fldChar w:fldCharType="end"/>
    </w:r>
    <w:r w:rsidRPr="00445473">
      <w:rPr>
        <w:szCs w:val="16"/>
      </w:rPr>
      <w:t xml:space="preserve"> / </w:t>
    </w:r>
    <w:r w:rsidRPr="00445473">
      <w:rPr>
        <w:szCs w:val="16"/>
      </w:rPr>
      <w:fldChar w:fldCharType="begin"/>
    </w:r>
    <w:r w:rsidRPr="00445473">
      <w:rPr>
        <w:szCs w:val="16"/>
      </w:rPr>
      <w:instrText xml:space="preserve"> </w:instrText>
    </w:r>
    <w:r>
      <w:rPr>
        <w:szCs w:val="16"/>
      </w:rPr>
      <w:instrText>NUMPAGES</w:instrText>
    </w:r>
    <w:r w:rsidRPr="00445473">
      <w:rPr>
        <w:szCs w:val="16"/>
      </w:rPr>
      <w:instrText xml:space="preserve">  \* MERGEFORMAT </w:instrText>
    </w:r>
    <w:r w:rsidRPr="00445473">
      <w:rPr>
        <w:szCs w:val="16"/>
      </w:rPr>
      <w:fldChar w:fldCharType="separate"/>
    </w:r>
    <w:r w:rsidR="00AB79F2">
      <w:rPr>
        <w:noProof/>
        <w:szCs w:val="16"/>
      </w:rPr>
      <w:t>1</w:t>
    </w:r>
    <w:r w:rsidRPr="00445473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526A8" w14:textId="77777777" w:rsidR="00B07D9C" w:rsidRDefault="00B07D9C">
      <w:r>
        <w:separator/>
      </w:r>
    </w:p>
    <w:p w14:paraId="45E8C6C9" w14:textId="77777777" w:rsidR="00B07D9C" w:rsidRDefault="00B07D9C"/>
  </w:footnote>
  <w:footnote w:type="continuationSeparator" w:id="0">
    <w:p w14:paraId="50778F85" w14:textId="77777777" w:rsidR="00B07D9C" w:rsidRDefault="00B07D9C">
      <w:r>
        <w:continuationSeparator/>
      </w:r>
    </w:p>
    <w:p w14:paraId="15C9B5D7" w14:textId="77777777" w:rsidR="00B07D9C" w:rsidRDefault="00B07D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284DD" w14:textId="77777777" w:rsidR="003D23C4" w:rsidRDefault="003D23C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3" w:type="dxa"/>
      <w:tblInd w:w="-34" w:type="dxa"/>
      <w:tblBorders>
        <w:insideH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111"/>
      <w:gridCol w:w="4962"/>
      <w:gridCol w:w="1190"/>
    </w:tblGrid>
    <w:tr w:rsidR="00006E13" w:rsidRPr="00FD1E2B" w14:paraId="71E869FA" w14:textId="77777777" w:rsidTr="00E64D12">
      <w:tc>
        <w:tcPr>
          <w:tcW w:w="4111" w:type="dxa"/>
          <w:shd w:val="clear" w:color="auto" w:fill="auto"/>
        </w:tcPr>
        <w:p w14:paraId="1B305D29" w14:textId="77777777" w:rsidR="00006E13" w:rsidRPr="008B0D48" w:rsidRDefault="00006E13" w:rsidP="00E64D12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32"/>
              <w:szCs w:val="32"/>
            </w:rPr>
          </w:pPr>
          <w:r w:rsidRPr="008B0D48">
            <w:rPr>
              <w:b/>
              <w:sz w:val="32"/>
              <w:szCs w:val="32"/>
            </w:rPr>
            <w:t>Projekthandbuch</w:t>
          </w:r>
        </w:p>
        <w:p w14:paraId="2972BDD8" w14:textId="77777777" w:rsidR="00006E13" w:rsidRPr="00FD1E2B" w:rsidRDefault="00006E13" w:rsidP="00E64D12">
          <w:pPr>
            <w:pStyle w:val="Kopfzeile"/>
            <w:tabs>
              <w:tab w:val="clear" w:pos="4536"/>
              <w:tab w:val="clear" w:pos="9072"/>
            </w:tabs>
            <w:ind w:left="34"/>
            <w:rPr>
              <w:b/>
              <w:sz w:val="28"/>
              <w:szCs w:val="28"/>
            </w:rPr>
          </w:pPr>
        </w:p>
      </w:tc>
      <w:tc>
        <w:tcPr>
          <w:tcW w:w="4962" w:type="dxa"/>
          <w:shd w:val="clear" w:color="auto" w:fill="auto"/>
        </w:tcPr>
        <w:p w14:paraId="305A6E67" w14:textId="6A563153" w:rsidR="00006E13" w:rsidRPr="00FD1E2B" w:rsidRDefault="00006E13" w:rsidP="00E64D12">
          <w:pPr>
            <w:pStyle w:val="Fuzeile"/>
            <w:jc w:val="right"/>
            <w:rPr>
              <w:szCs w:val="16"/>
            </w:rPr>
          </w:pPr>
        </w:p>
      </w:tc>
      <w:tc>
        <w:tcPr>
          <w:tcW w:w="1190" w:type="dxa"/>
          <w:shd w:val="clear" w:color="auto" w:fill="auto"/>
        </w:tcPr>
        <w:p w14:paraId="184A3538" w14:textId="55E5C227" w:rsidR="00006E13" w:rsidRPr="00FD1E2B" w:rsidRDefault="00006E13" w:rsidP="00E64D12">
          <w:pPr>
            <w:pStyle w:val="Kopfzeile"/>
            <w:widowControl w:val="0"/>
            <w:tabs>
              <w:tab w:val="clear" w:pos="4536"/>
              <w:tab w:val="clear" w:pos="9072"/>
            </w:tabs>
            <w:ind w:right="-52"/>
            <w:jc w:val="right"/>
            <w:rPr>
              <w:szCs w:val="16"/>
            </w:rPr>
          </w:pPr>
        </w:p>
      </w:tc>
    </w:tr>
  </w:tbl>
  <w:p w14:paraId="7C368458" w14:textId="77777777" w:rsidR="005415A3" w:rsidRPr="00C400A1" w:rsidRDefault="00977D98" w:rsidP="00020D22">
    <w:pPr>
      <w:shd w:val="clear" w:color="auto" w:fill="D9D9D9"/>
      <w:spacing w:before="120"/>
      <w:rPr>
        <w:b/>
        <w:sz w:val="28"/>
        <w:szCs w:val="28"/>
      </w:rPr>
    </w:pPr>
    <w:r>
      <w:rPr>
        <w:b/>
        <w:sz w:val="28"/>
        <w:szCs w:val="28"/>
      </w:rPr>
      <w:t xml:space="preserve">Einladung zur Besprechung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412"/>
    </w:tblGrid>
    <w:tr w:rsidR="005415A3" w14:paraId="704A402B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1138"/>
      </w:trPr>
      <w:tc>
        <w:tcPr>
          <w:tcW w:w="11412" w:type="dxa"/>
        </w:tcPr>
        <w:p w14:paraId="4B96B929" w14:textId="172CB937" w:rsidR="005415A3" w:rsidRDefault="003D23C4" w:rsidP="0088155E">
          <w:pPr>
            <w:pStyle w:val="Kopfzeile"/>
            <w:spacing w:before="60"/>
          </w:pPr>
          <w:r w:rsidRPr="005905BB">
            <w:rPr>
              <w:noProof/>
            </w:rPr>
            <w:drawing>
              <wp:inline distT="0" distB="0" distL="0" distR="0" wp14:anchorId="2EC36E6B" wp14:editId="243EC588">
                <wp:extent cx="7200900" cy="619125"/>
                <wp:effectExtent l="0" t="0" r="0" b="0"/>
                <wp:docPr id="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8CAF80" w14:textId="77777777" w:rsidR="005415A3" w:rsidRPr="00C44D89" w:rsidRDefault="005415A3" w:rsidP="0088155E">
    <w:pPr>
      <w:pStyle w:val="Leit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59A7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77AC2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4D00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35651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4683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FE1D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B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9215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E77E57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FFFFFFFE"/>
    <w:multiLevelType w:val="singleLevel"/>
    <w:tmpl w:val="A8BA6D4A"/>
    <w:lvl w:ilvl="0">
      <w:numFmt w:val="decimal"/>
      <w:lvlText w:val="*"/>
      <w:lvlJc w:val="left"/>
    </w:lvl>
  </w:abstractNum>
  <w:abstractNum w:abstractNumId="10" w15:restartNumberingAfterBreak="0">
    <w:nsid w:val="01D75702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2AD2083"/>
    <w:multiLevelType w:val="hybridMultilevel"/>
    <w:tmpl w:val="E806B010"/>
    <w:lvl w:ilvl="0" w:tplc="FFFFFFFF">
      <w:start w:val="1"/>
      <w:numFmt w:val="decimal"/>
      <w:lvlText w:val="%1."/>
      <w:lvlJc w:val="left"/>
      <w:pPr>
        <w:tabs>
          <w:tab w:val="num" w:pos="2988"/>
        </w:tabs>
        <w:ind w:left="2988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 w15:restartNumberingAfterBreak="0">
    <w:nsid w:val="266B09C4"/>
    <w:multiLevelType w:val="hybridMultilevel"/>
    <w:tmpl w:val="455E7A1C"/>
    <w:lvl w:ilvl="0" w:tplc="0FDA832A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3" w15:restartNumberingAfterBreak="0">
    <w:nsid w:val="29AA2488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36C6C67"/>
    <w:multiLevelType w:val="hybridMultilevel"/>
    <w:tmpl w:val="D1CE5E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064335"/>
    <w:multiLevelType w:val="hybridMultilevel"/>
    <w:tmpl w:val="1BCE3602"/>
    <w:lvl w:ilvl="0" w:tplc="0407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8E46DEC"/>
    <w:multiLevelType w:val="multilevel"/>
    <w:tmpl w:val="04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60C121F2"/>
    <w:multiLevelType w:val="hybridMultilevel"/>
    <w:tmpl w:val="EFC88478"/>
    <w:lvl w:ilvl="0" w:tplc="E730CC72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8" w15:restartNumberingAfterBreak="0">
    <w:nsid w:val="78936FE3"/>
    <w:multiLevelType w:val="hybridMultilevel"/>
    <w:tmpl w:val="6AA243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E8D4C9E"/>
    <w:multiLevelType w:val="singleLevel"/>
    <w:tmpl w:val="17C2E29A"/>
    <w:lvl w:ilvl="0">
      <w:start w:val="1"/>
      <w:numFmt w:val="decimal"/>
      <w:lvlText w:val="%1."/>
      <w:legacy w:legacy="1" w:legacySpace="0" w:legacyIndent="283"/>
      <w:lvlJc w:val="left"/>
      <w:pPr>
        <w:ind w:left="1984" w:hanging="283"/>
      </w:pPr>
    </w:lvl>
  </w:abstractNum>
  <w:num w:numId="1" w16cid:durableId="381026976">
    <w:abstractNumId w:val="7"/>
  </w:num>
  <w:num w:numId="2" w16cid:durableId="1713191429">
    <w:abstractNumId w:val="8"/>
  </w:num>
  <w:num w:numId="3" w16cid:durableId="582757838">
    <w:abstractNumId w:val="9"/>
    <w:lvlOverride w:ilvl="0">
      <w:lvl w:ilvl="0">
        <w:start w:val="1"/>
        <w:numFmt w:val="bullet"/>
        <w:lvlText w:val=""/>
        <w:lvlJc w:val="left"/>
        <w:pPr>
          <w:tabs>
            <w:tab w:val="num" w:pos="360"/>
          </w:tabs>
          <w:ind w:left="360" w:hanging="360"/>
        </w:pPr>
        <w:rPr>
          <w:rFonts w:ascii="Symbol" w:hAnsi="Symbol" w:hint="default"/>
        </w:rPr>
      </w:lvl>
    </w:lvlOverride>
  </w:num>
  <w:num w:numId="4" w16cid:durableId="97066548">
    <w:abstractNumId w:val="19"/>
  </w:num>
  <w:num w:numId="5" w16cid:durableId="1617130307">
    <w:abstractNumId w:val="1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984" w:hanging="283"/>
        </w:pPr>
      </w:lvl>
    </w:lvlOverride>
  </w:num>
  <w:num w:numId="6" w16cid:durableId="612177682">
    <w:abstractNumId w:val="18"/>
  </w:num>
  <w:num w:numId="7" w16cid:durableId="1058942012">
    <w:abstractNumId w:val="12"/>
  </w:num>
  <w:num w:numId="8" w16cid:durableId="861632415">
    <w:abstractNumId w:val="10"/>
  </w:num>
  <w:num w:numId="9" w16cid:durableId="1468468314">
    <w:abstractNumId w:val="11"/>
  </w:num>
  <w:num w:numId="10" w16cid:durableId="237717067">
    <w:abstractNumId w:val="6"/>
  </w:num>
  <w:num w:numId="11" w16cid:durableId="2146467536">
    <w:abstractNumId w:val="5"/>
  </w:num>
  <w:num w:numId="12" w16cid:durableId="1106581738">
    <w:abstractNumId w:val="4"/>
  </w:num>
  <w:num w:numId="13" w16cid:durableId="199057624">
    <w:abstractNumId w:val="3"/>
  </w:num>
  <w:num w:numId="14" w16cid:durableId="334570970">
    <w:abstractNumId w:val="2"/>
  </w:num>
  <w:num w:numId="15" w16cid:durableId="1390615165">
    <w:abstractNumId w:val="1"/>
  </w:num>
  <w:num w:numId="16" w16cid:durableId="1467701711">
    <w:abstractNumId w:val="0"/>
  </w:num>
  <w:num w:numId="17" w16cid:durableId="880166819">
    <w:abstractNumId w:val="16"/>
  </w:num>
  <w:num w:numId="18" w16cid:durableId="2056198650">
    <w:abstractNumId w:val="13"/>
  </w:num>
  <w:num w:numId="19" w16cid:durableId="888688339">
    <w:abstractNumId w:val="17"/>
  </w:num>
  <w:num w:numId="20" w16cid:durableId="778570130">
    <w:abstractNumId w:val="15"/>
  </w:num>
  <w:num w:numId="21" w16cid:durableId="1398818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37"/>
  <w:autoHyphenation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4C"/>
    <w:rsid w:val="00006E13"/>
    <w:rsid w:val="00020D22"/>
    <w:rsid w:val="00024FF8"/>
    <w:rsid w:val="000279A9"/>
    <w:rsid w:val="0003753D"/>
    <w:rsid w:val="00042501"/>
    <w:rsid w:val="0008442C"/>
    <w:rsid w:val="000960F0"/>
    <w:rsid w:val="00097845"/>
    <w:rsid w:val="00104F5A"/>
    <w:rsid w:val="001274F3"/>
    <w:rsid w:val="00204715"/>
    <w:rsid w:val="002D14A8"/>
    <w:rsid w:val="002E61F4"/>
    <w:rsid w:val="002F58F0"/>
    <w:rsid w:val="00317C5D"/>
    <w:rsid w:val="00353493"/>
    <w:rsid w:val="003703CB"/>
    <w:rsid w:val="003C4B92"/>
    <w:rsid w:val="003D23C4"/>
    <w:rsid w:val="00402A76"/>
    <w:rsid w:val="00416E35"/>
    <w:rsid w:val="004319FF"/>
    <w:rsid w:val="004525D6"/>
    <w:rsid w:val="00473633"/>
    <w:rsid w:val="00487480"/>
    <w:rsid w:val="004B617F"/>
    <w:rsid w:val="004E7FAC"/>
    <w:rsid w:val="0050586F"/>
    <w:rsid w:val="00506996"/>
    <w:rsid w:val="005415A3"/>
    <w:rsid w:val="00564799"/>
    <w:rsid w:val="006125E1"/>
    <w:rsid w:val="006201C5"/>
    <w:rsid w:val="00644779"/>
    <w:rsid w:val="006512BB"/>
    <w:rsid w:val="00771D59"/>
    <w:rsid w:val="007D0053"/>
    <w:rsid w:val="007E2F29"/>
    <w:rsid w:val="007F77EC"/>
    <w:rsid w:val="007F7CD1"/>
    <w:rsid w:val="00844D12"/>
    <w:rsid w:val="00864981"/>
    <w:rsid w:val="00880B40"/>
    <w:rsid w:val="0088155E"/>
    <w:rsid w:val="008B0D48"/>
    <w:rsid w:val="008D572A"/>
    <w:rsid w:val="008F00CC"/>
    <w:rsid w:val="009103EE"/>
    <w:rsid w:val="00917C86"/>
    <w:rsid w:val="00955E96"/>
    <w:rsid w:val="00977D98"/>
    <w:rsid w:val="00991929"/>
    <w:rsid w:val="00991B66"/>
    <w:rsid w:val="009F38C3"/>
    <w:rsid w:val="00A300A4"/>
    <w:rsid w:val="00A84090"/>
    <w:rsid w:val="00AB79F2"/>
    <w:rsid w:val="00B07D9C"/>
    <w:rsid w:val="00B302C7"/>
    <w:rsid w:val="00B7274D"/>
    <w:rsid w:val="00C0151E"/>
    <w:rsid w:val="00C12326"/>
    <w:rsid w:val="00C400A1"/>
    <w:rsid w:val="00C440C5"/>
    <w:rsid w:val="00C85C74"/>
    <w:rsid w:val="00CD5A89"/>
    <w:rsid w:val="00DD5922"/>
    <w:rsid w:val="00DE0819"/>
    <w:rsid w:val="00E5615A"/>
    <w:rsid w:val="00E64D12"/>
    <w:rsid w:val="00E85FCC"/>
    <w:rsid w:val="00EB5469"/>
    <w:rsid w:val="00F30B31"/>
    <w:rsid w:val="00FC3A76"/>
    <w:rsid w:val="00FD1E2B"/>
    <w:rsid w:val="00FD527D"/>
    <w:rsid w:val="00FD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868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2C59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80053A"/>
    <w:pPr>
      <w:keepNext/>
      <w:keepLines/>
      <w:spacing w:before="120" w:after="60"/>
      <w:outlineLvl w:val="0"/>
    </w:pPr>
    <w:rPr>
      <w:b/>
      <w:kern w:val="28"/>
      <w:sz w:val="24"/>
    </w:rPr>
  </w:style>
  <w:style w:type="paragraph" w:styleId="berschrift2">
    <w:name w:val="heading 2"/>
    <w:basedOn w:val="Standard"/>
    <w:next w:val="Standard"/>
    <w:link w:val="berschrift2Zchn"/>
    <w:qFormat/>
    <w:rsid w:val="00353493"/>
    <w:pPr>
      <w:keepNext/>
      <w:keepLines/>
      <w:spacing w:before="60" w:after="120"/>
      <w:outlineLvl w:val="1"/>
    </w:pPr>
    <w:rPr>
      <w:rFonts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80053A"/>
    <w:pPr>
      <w:keepNext/>
      <w:keepLines/>
      <w:spacing w:before="120" w:after="60"/>
      <w:outlineLvl w:val="2"/>
    </w:pPr>
    <w:rPr>
      <w:rFonts w:cs="Arial"/>
      <w:b/>
      <w:bCs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berschrift2Zchn">
    <w:name w:val="Überschrift 2 Zchn"/>
    <w:link w:val="berschrift2"/>
    <w:rsid w:val="00353493"/>
    <w:rPr>
      <w:rFonts w:ascii="Arial" w:hAnsi="Arial" w:cs="Arial"/>
      <w:b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523291"/>
    <w:rPr>
      <w:rFonts w:ascii="Arial" w:hAnsi="Arial" w:cs="Arial"/>
      <w:b/>
      <w:bCs/>
      <w:szCs w:val="26"/>
      <w:lang w:val="de-DE" w:eastAsia="de-DE" w:bidi="ar-SA"/>
    </w:rPr>
  </w:style>
  <w:style w:type="paragraph" w:styleId="Fuzeile">
    <w:name w:val="footer"/>
    <w:basedOn w:val="Standard"/>
    <w:link w:val="FuzeileZchn"/>
    <w:rsid w:val="00C441D6"/>
    <w:pPr>
      <w:tabs>
        <w:tab w:val="center" w:pos="4819"/>
        <w:tab w:val="right" w:pos="9071"/>
      </w:tabs>
    </w:pPr>
    <w:rPr>
      <w:sz w:val="16"/>
    </w:rPr>
  </w:style>
  <w:style w:type="character" w:customStyle="1" w:styleId="FuzeileZchn">
    <w:name w:val="Fußzeile Zchn"/>
    <w:link w:val="Fuzeile"/>
    <w:rsid w:val="00C441D6"/>
    <w:rPr>
      <w:rFonts w:ascii="Arial" w:hAnsi="Arial"/>
      <w:sz w:val="16"/>
      <w:lang w:val="de-DE" w:eastAsia="de-DE" w:bidi="ar-SA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sz w:val="16"/>
    </w:rPr>
  </w:style>
  <w:style w:type="character" w:styleId="Hyperlink">
    <w:name w:val="Hyperlink"/>
    <w:rsid w:val="003B1098"/>
    <w:rPr>
      <w:color w:val="0000FF"/>
      <w:u w:val="single"/>
    </w:rPr>
  </w:style>
  <w:style w:type="paragraph" w:customStyle="1" w:styleId="Leitzeile">
    <w:name w:val="Leitzeile"/>
    <w:basedOn w:val="Standard"/>
    <w:rsid w:val="00523291"/>
    <w:pPr>
      <w:tabs>
        <w:tab w:val="left" w:pos="2268"/>
        <w:tab w:val="left" w:pos="4706"/>
        <w:tab w:val="left" w:pos="9242"/>
      </w:tabs>
      <w:spacing w:before="60"/>
    </w:pPr>
    <w:rPr>
      <w:i/>
      <w:sz w:val="16"/>
    </w:rPr>
  </w:style>
  <w:style w:type="paragraph" w:styleId="Sprechblasentext">
    <w:name w:val="Balloon Text"/>
    <w:basedOn w:val="Standard"/>
    <w:semiHidden/>
    <w:rsid w:val="006E54E4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A91DA4"/>
    <w:pPr>
      <w:shd w:val="clear" w:color="auto" w:fill="000080"/>
    </w:pPr>
    <w:rPr>
      <w:rFonts w:ascii="Tahoma" w:hAnsi="Tahoma" w:cs="Tahoma"/>
    </w:rPr>
  </w:style>
  <w:style w:type="paragraph" w:customStyle="1" w:styleId="Tabelle1">
    <w:name w:val="Tabelle1"/>
    <w:basedOn w:val="Standard"/>
    <w:rsid w:val="00C7510D"/>
  </w:style>
  <w:style w:type="table" w:styleId="Tabellenraster">
    <w:name w:val="Table Grid"/>
    <w:basedOn w:val="NormaleTabelle"/>
    <w:rsid w:val="0099192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rsid w:val="00991929"/>
    <w:pPr>
      <w:keepLines/>
      <w:spacing w:before="60" w:after="60"/>
      <w:ind w:left="1134"/>
    </w:pPr>
    <w:rPr>
      <w:sz w:val="22"/>
    </w:rPr>
  </w:style>
  <w:style w:type="paragraph" w:styleId="StandardWeb">
    <w:name w:val="Normal (Web)"/>
    <w:basedOn w:val="Standard"/>
    <w:rsid w:val="007F77E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unotentext">
    <w:name w:val="footnote text"/>
    <w:basedOn w:val="Standard"/>
    <w:rsid w:val="00991929"/>
  </w:style>
  <w:style w:type="character" w:styleId="Hervorhebung">
    <w:name w:val="Emphasis"/>
    <w:basedOn w:val="Absatz-Standardschriftart"/>
    <w:qFormat/>
    <w:rsid w:val="007F77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0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Vorblatt.dotx</Template>
  <TotalTime>0</TotalTime>
  <Pages>1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Vorblatt</vt:lpstr>
    </vt:vector>
  </TitlesOfParts>
  <Company>volkmann-pm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Vorblatt</dc:title>
  <dc:subject/>
  <dc:creator>Admin</dc:creator>
  <cp:keywords/>
  <cp:lastModifiedBy>Walter Volkmann</cp:lastModifiedBy>
  <cp:revision>1</cp:revision>
  <cp:lastPrinted>2012-11-14T07:44:00Z</cp:lastPrinted>
  <dcterms:created xsi:type="dcterms:W3CDTF">2025-10-16T16:10:00Z</dcterms:created>
  <dcterms:modified xsi:type="dcterms:W3CDTF">2025-10-16T16:12:00Z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