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984"/>
        <w:gridCol w:w="1985"/>
        <w:gridCol w:w="3969"/>
        <w:gridCol w:w="2127"/>
      </w:tblGrid>
      <w:tr w:rsidR="0088155E" w:rsidRPr="001F22E2" w14:paraId="72746D9F" w14:textId="77777777" w:rsidTr="00E85F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gridSpan w:val="2"/>
            <w:tcBorders>
              <w:right w:val="single" w:sz="4" w:space="0" w:color="auto"/>
            </w:tcBorders>
          </w:tcPr>
          <w:p w14:paraId="44156EFF" w14:textId="77777777" w:rsidR="0088155E" w:rsidRDefault="008F00CC" w:rsidP="0088155E">
            <w:pPr>
              <w:pStyle w:val="Leitzeile"/>
            </w:pPr>
            <w:r>
              <w:t>Auftraggeber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14:paraId="055017A3" w14:textId="77777777" w:rsidR="0088155E" w:rsidRDefault="003C4B92" w:rsidP="0088155E">
            <w:pPr>
              <w:pStyle w:val="Leitzeile"/>
            </w:pPr>
            <w:r>
              <w:t>Projekt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6CA78A60" w14:textId="77777777" w:rsidR="0088155E" w:rsidRDefault="0088155E" w:rsidP="0088155E">
            <w:pPr>
              <w:pStyle w:val="Leitzeile"/>
            </w:pPr>
            <w:r>
              <w:t xml:space="preserve">Projekt-Nr. </w:t>
            </w:r>
          </w:p>
        </w:tc>
      </w:tr>
      <w:tr w:rsidR="0088155E" w:rsidRPr="00B86D9B" w14:paraId="59BA97B2" w14:textId="77777777" w:rsidTr="00E85F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779E6A90" w14:textId="77777777" w:rsidR="0088155E" w:rsidRPr="00B86D9B" w:rsidRDefault="0088155E" w:rsidP="0088155E">
            <w:pPr>
              <w:tabs>
                <w:tab w:val="right" w:pos="3827"/>
              </w:tabs>
              <w:rPr>
                <w:b/>
              </w:rPr>
            </w:pP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159E" w14:textId="77777777" w:rsidR="0088155E" w:rsidRPr="00B86D9B" w:rsidRDefault="0088155E" w:rsidP="0088155E">
            <w:pPr>
              <w:rPr>
                <w:b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14:paraId="0E291941" w14:textId="77777777" w:rsidR="0088155E" w:rsidRPr="00B86D9B" w:rsidRDefault="0088155E" w:rsidP="0088155E">
            <w:pPr>
              <w:rPr>
                <w:b/>
              </w:rPr>
            </w:pPr>
          </w:p>
        </w:tc>
      </w:tr>
      <w:tr w:rsidR="00DF3C22" w:rsidRPr="00872A25" w14:paraId="7994BC30" w14:textId="77777777" w:rsidTr="000461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65A73A2" w14:textId="77777777" w:rsidR="00DF3C22" w:rsidRDefault="00B86D9B" w:rsidP="00046105">
            <w:pPr>
              <w:pStyle w:val="Leitzeile"/>
            </w:pPr>
            <w:r>
              <w:t>Besprechungsort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13043D" w14:textId="77777777" w:rsidR="00DF3C22" w:rsidRDefault="00DF3C22" w:rsidP="00046105">
            <w:pPr>
              <w:pStyle w:val="Leitzeile"/>
            </w:pPr>
            <w:r>
              <w:t>Projektleitung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6F9671B2" w14:textId="77777777" w:rsidR="00DF3C22" w:rsidRDefault="00DF3C22" w:rsidP="00046105">
            <w:pPr>
              <w:pStyle w:val="Leitzeile"/>
            </w:pPr>
            <w:r>
              <w:t xml:space="preserve">Ablage Nr. </w:t>
            </w:r>
          </w:p>
        </w:tc>
      </w:tr>
      <w:tr w:rsidR="00DF3C22" w:rsidRPr="00B86D9B" w14:paraId="76A17DD2" w14:textId="77777777" w:rsidTr="000461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A046776" w14:textId="77777777" w:rsidR="00DF3C22" w:rsidRPr="00B86D9B" w:rsidRDefault="00DF3C22" w:rsidP="00046105">
            <w:pPr>
              <w:rPr>
                <w:b/>
              </w:rPr>
            </w:pPr>
            <w:r w:rsidRPr="00B86D9B">
              <w:rPr>
                <w:b/>
              </w:rPr>
              <w:fldChar w:fldCharType="begin"/>
            </w:r>
            <w:r w:rsidRPr="00B86D9B">
              <w:rPr>
                <w:b/>
              </w:rPr>
              <w:instrText xml:space="preserve">  </w:instrText>
            </w:r>
            <w:r w:rsidRPr="00B86D9B">
              <w:rPr>
                <w:b/>
              </w:rPr>
              <w:fldChar w:fldCharType="end"/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F49A" w14:textId="77777777" w:rsidR="00DF3C22" w:rsidRPr="00B86D9B" w:rsidRDefault="00DF3C22" w:rsidP="00046105">
            <w:pPr>
              <w:rPr>
                <w:b/>
              </w:rPr>
            </w:pPr>
            <w:r w:rsidRPr="00B86D9B">
              <w:rPr>
                <w:b/>
              </w:rPr>
              <w:fldChar w:fldCharType="begin"/>
            </w:r>
            <w:r w:rsidRPr="00B86D9B">
              <w:rPr>
                <w:b/>
              </w:rPr>
              <w:instrText xml:space="preserve">  </w:instrText>
            </w:r>
            <w:r w:rsidRPr="00B86D9B">
              <w:rPr>
                <w:b/>
              </w:rPr>
              <w:fldChar w:fldCharType="end"/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14:paraId="4411B6E0" w14:textId="77777777" w:rsidR="00DF3C22" w:rsidRPr="00B86D9B" w:rsidRDefault="00DF3C22" w:rsidP="00046105">
            <w:pPr>
              <w:rPr>
                <w:b/>
              </w:rPr>
            </w:pPr>
            <w:r w:rsidRPr="00B86D9B">
              <w:rPr>
                <w:b/>
              </w:rPr>
              <w:t>09.09.02</w:t>
            </w:r>
            <w:r w:rsidRPr="00B86D9B">
              <w:rPr>
                <w:b/>
              </w:rPr>
              <w:fldChar w:fldCharType="begin"/>
            </w:r>
            <w:r w:rsidRPr="00B86D9B">
              <w:rPr>
                <w:b/>
              </w:rPr>
              <w:instrText xml:space="preserve">  </w:instrText>
            </w:r>
            <w:r w:rsidRPr="00B86D9B">
              <w:rPr>
                <w:b/>
              </w:rPr>
              <w:fldChar w:fldCharType="end"/>
            </w:r>
          </w:p>
        </w:tc>
      </w:tr>
      <w:tr w:rsidR="003619D1" w:rsidRPr="00972D11" w14:paraId="15EF478D" w14:textId="77777777" w:rsidTr="000461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C64E850" w14:textId="77777777" w:rsidR="003619D1" w:rsidRPr="00972D11" w:rsidRDefault="003619D1" w:rsidP="0088155E">
            <w:pPr>
              <w:pStyle w:val="Leitzeile"/>
              <w:rPr>
                <w:szCs w:val="16"/>
              </w:rPr>
            </w:pPr>
            <w:r w:rsidRPr="00972D11">
              <w:rPr>
                <w:szCs w:val="16"/>
              </w:rPr>
              <w:t>Besprechung am ..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63104D4" w14:textId="77777777" w:rsidR="003619D1" w:rsidRPr="00972D11" w:rsidRDefault="003619D1" w:rsidP="00972D11">
            <w:pPr>
              <w:pStyle w:val="Leitzeile"/>
              <w:rPr>
                <w:szCs w:val="16"/>
              </w:rPr>
            </w:pPr>
            <w:r w:rsidRPr="00972D11">
              <w:rPr>
                <w:szCs w:val="16"/>
              </w:rPr>
              <w:t>Besprechung von .. bis ..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930299" w14:textId="77777777" w:rsidR="003619D1" w:rsidRPr="00972D11" w:rsidRDefault="003619D1" w:rsidP="00741E81">
            <w:pPr>
              <w:pStyle w:val="Leitzeile"/>
              <w:rPr>
                <w:szCs w:val="16"/>
              </w:rPr>
            </w:pPr>
            <w:r w:rsidRPr="00972D11">
              <w:rPr>
                <w:szCs w:val="16"/>
              </w:rPr>
              <w:t>Besprechung</w:t>
            </w:r>
            <w:r w:rsidR="00B86D9B">
              <w:rPr>
                <w:szCs w:val="16"/>
              </w:rPr>
              <w:t>sart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4FD7694B" w14:textId="77777777" w:rsidR="003619D1" w:rsidRPr="00972D11" w:rsidRDefault="003619D1" w:rsidP="0088155E">
            <w:pPr>
              <w:pStyle w:val="Leitzeile"/>
              <w:rPr>
                <w:szCs w:val="16"/>
              </w:rPr>
            </w:pPr>
            <w:r w:rsidRPr="00972D11">
              <w:rPr>
                <w:szCs w:val="16"/>
              </w:rPr>
              <w:t>Protokoll Nr. ..</w:t>
            </w:r>
          </w:p>
        </w:tc>
      </w:tr>
      <w:tr w:rsidR="003619D1" w:rsidRPr="00B86D9B" w14:paraId="0E08BA10" w14:textId="77777777" w:rsidTr="000461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8B5E1" w14:textId="77777777" w:rsidR="003619D1" w:rsidRPr="00B86D9B" w:rsidRDefault="003619D1" w:rsidP="0088155E">
            <w:pPr>
              <w:rPr>
                <w:b/>
              </w:rPr>
            </w:pPr>
            <w:r w:rsidRPr="00B86D9B">
              <w:rPr>
                <w:b/>
              </w:rPr>
              <w:fldChar w:fldCharType="begin"/>
            </w:r>
            <w:r w:rsidRPr="00B86D9B">
              <w:rPr>
                <w:b/>
              </w:rPr>
              <w:instrText xml:space="preserve">  </w:instrText>
            </w:r>
            <w:r w:rsidRPr="00B86D9B">
              <w:rPr>
                <w:b/>
              </w:rPr>
              <w:fldChar w:fldCharType="end"/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6416B" w14:textId="77777777" w:rsidR="003619D1" w:rsidRPr="00B86D9B" w:rsidRDefault="003619D1" w:rsidP="0088155E">
            <w:pPr>
              <w:rPr>
                <w:b/>
              </w:rPr>
            </w:pPr>
            <w:r w:rsidRPr="00B86D9B">
              <w:rPr>
                <w:b/>
              </w:rPr>
              <w:fldChar w:fldCharType="begin"/>
            </w:r>
            <w:r w:rsidRPr="00B86D9B">
              <w:rPr>
                <w:b/>
              </w:rPr>
              <w:instrText xml:space="preserve">  </w:instrText>
            </w:r>
            <w:r w:rsidRPr="00B86D9B">
              <w:rPr>
                <w:b/>
              </w:rPr>
              <w:fldChar w:fldCharType="end"/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8870E" w14:textId="77777777" w:rsidR="003619D1" w:rsidRPr="00B86D9B" w:rsidRDefault="00B86D9B" w:rsidP="0088155E">
            <w:pPr>
              <w:rPr>
                <w:b/>
              </w:rPr>
            </w:pPr>
            <w:r>
              <w:rPr>
                <w:b/>
              </w:rPr>
              <w:t>Planungsbesprechung</w:t>
            </w:r>
            <w:r w:rsidR="003619D1" w:rsidRPr="00B86D9B">
              <w:rPr>
                <w:b/>
              </w:rPr>
              <w:fldChar w:fldCharType="begin"/>
            </w:r>
            <w:r w:rsidR="003619D1" w:rsidRPr="00B86D9B">
              <w:rPr>
                <w:b/>
              </w:rPr>
              <w:instrText xml:space="preserve">  </w:instrText>
            </w:r>
            <w:r w:rsidR="003619D1" w:rsidRPr="00B86D9B">
              <w:rPr>
                <w:b/>
              </w:rPr>
              <w:fldChar w:fldCharType="end"/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14:paraId="5DB1EE1D" w14:textId="77777777" w:rsidR="003619D1" w:rsidRPr="00B86D9B" w:rsidRDefault="003619D1" w:rsidP="0088155E">
            <w:pPr>
              <w:rPr>
                <w:b/>
              </w:rPr>
            </w:pPr>
            <w:r w:rsidRPr="00B86D9B">
              <w:rPr>
                <w:b/>
              </w:rPr>
              <w:t>001</w:t>
            </w:r>
            <w:r w:rsidRPr="00B86D9B">
              <w:rPr>
                <w:b/>
              </w:rPr>
              <w:fldChar w:fldCharType="begin"/>
            </w:r>
            <w:r w:rsidRPr="00B86D9B">
              <w:rPr>
                <w:b/>
              </w:rPr>
              <w:instrText xml:space="preserve">  </w:instrText>
            </w:r>
            <w:r w:rsidRPr="00B86D9B">
              <w:rPr>
                <w:b/>
              </w:rPr>
              <w:fldChar w:fldCharType="end"/>
            </w:r>
          </w:p>
        </w:tc>
      </w:tr>
    </w:tbl>
    <w:p w14:paraId="7FD69E06" w14:textId="77777777" w:rsidR="00775617" w:rsidRDefault="00775617" w:rsidP="00775617">
      <w:pPr>
        <w:pStyle w:val="Beschriftung"/>
      </w:pPr>
      <w:r>
        <w:t>Teilnehmer / Verteiler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70"/>
        <w:gridCol w:w="2694"/>
        <w:gridCol w:w="3402"/>
      </w:tblGrid>
      <w:tr w:rsidR="00775617" w14:paraId="34D26DB1" w14:textId="77777777" w:rsidTr="00775617">
        <w:tblPrEx>
          <w:tblCellMar>
            <w:top w:w="0" w:type="dxa"/>
            <w:bottom w:w="0" w:type="dxa"/>
          </w:tblCellMar>
        </w:tblPrEx>
        <w:tc>
          <w:tcPr>
            <w:tcW w:w="3970" w:type="dxa"/>
            <w:tcBorders>
              <w:bottom w:val="nil"/>
            </w:tcBorders>
          </w:tcPr>
          <w:p w14:paraId="67793E71" w14:textId="77777777" w:rsidR="00775617" w:rsidRDefault="00775617" w:rsidP="009E1B80">
            <w:r>
              <w:t>Anschrift</w:t>
            </w:r>
          </w:p>
        </w:tc>
        <w:tc>
          <w:tcPr>
            <w:tcW w:w="2694" w:type="dxa"/>
            <w:tcBorders>
              <w:bottom w:val="nil"/>
            </w:tcBorders>
          </w:tcPr>
          <w:p w14:paraId="315D7567" w14:textId="77777777" w:rsidR="00775617" w:rsidRDefault="00775617" w:rsidP="009E1B80">
            <w:r>
              <w:t>Name</w:t>
            </w:r>
          </w:p>
        </w:tc>
        <w:tc>
          <w:tcPr>
            <w:tcW w:w="3402" w:type="dxa"/>
            <w:tcBorders>
              <w:bottom w:val="nil"/>
            </w:tcBorders>
          </w:tcPr>
          <w:p w14:paraId="696DD006" w14:textId="77777777" w:rsidR="00775617" w:rsidRDefault="00775617" w:rsidP="009E1B80">
            <w:r>
              <w:t xml:space="preserve">E-Mail </w:t>
            </w:r>
          </w:p>
        </w:tc>
      </w:tr>
      <w:tr w:rsidR="00775617" w14:paraId="1A26CBE8" w14:textId="77777777" w:rsidTr="00775617">
        <w:tblPrEx>
          <w:tblCellMar>
            <w:top w:w="0" w:type="dxa"/>
            <w:bottom w:w="0" w:type="dxa"/>
          </w:tblCellMar>
        </w:tblPrEx>
        <w:tc>
          <w:tcPr>
            <w:tcW w:w="3970" w:type="dxa"/>
            <w:tcBorders>
              <w:top w:val="single" w:sz="12" w:space="0" w:color="auto"/>
            </w:tcBorders>
          </w:tcPr>
          <w:p w14:paraId="07C6EE47" w14:textId="77777777" w:rsidR="00775617" w:rsidRDefault="00775617" w:rsidP="00046105">
            <w:r>
              <w:t>Auftraggeber</w:t>
            </w:r>
          </w:p>
        </w:tc>
        <w:tc>
          <w:tcPr>
            <w:tcW w:w="2694" w:type="dxa"/>
            <w:tcBorders>
              <w:top w:val="single" w:sz="12" w:space="0" w:color="auto"/>
            </w:tcBorders>
          </w:tcPr>
          <w:p w14:paraId="75AFDE80" w14:textId="77777777" w:rsidR="00775617" w:rsidRDefault="00775617" w:rsidP="00046105"/>
        </w:tc>
        <w:tc>
          <w:tcPr>
            <w:tcW w:w="3402" w:type="dxa"/>
            <w:tcBorders>
              <w:top w:val="single" w:sz="12" w:space="0" w:color="auto"/>
            </w:tcBorders>
          </w:tcPr>
          <w:p w14:paraId="76F7C3FE" w14:textId="77777777" w:rsidR="00775617" w:rsidRDefault="00775617" w:rsidP="00046105"/>
        </w:tc>
      </w:tr>
      <w:tr w:rsidR="00775617" w14:paraId="399017B6" w14:textId="77777777" w:rsidTr="00775617">
        <w:tblPrEx>
          <w:tblCellMar>
            <w:top w:w="0" w:type="dxa"/>
            <w:bottom w:w="0" w:type="dxa"/>
          </w:tblCellMar>
        </w:tblPrEx>
        <w:tc>
          <w:tcPr>
            <w:tcW w:w="3970" w:type="dxa"/>
          </w:tcPr>
          <w:p w14:paraId="5D6934A8" w14:textId="77777777" w:rsidR="00775617" w:rsidRDefault="00775617" w:rsidP="00046105">
            <w:r>
              <w:t>Projektmanager</w:t>
            </w:r>
          </w:p>
        </w:tc>
        <w:tc>
          <w:tcPr>
            <w:tcW w:w="2694" w:type="dxa"/>
          </w:tcPr>
          <w:p w14:paraId="281605C5" w14:textId="77777777" w:rsidR="00775617" w:rsidRDefault="00775617" w:rsidP="00046105"/>
        </w:tc>
        <w:tc>
          <w:tcPr>
            <w:tcW w:w="3402" w:type="dxa"/>
          </w:tcPr>
          <w:p w14:paraId="6FE83041" w14:textId="77777777" w:rsidR="00775617" w:rsidRDefault="00775617" w:rsidP="00046105"/>
        </w:tc>
      </w:tr>
      <w:tr w:rsidR="00775617" w14:paraId="38C09F79" w14:textId="77777777" w:rsidTr="00775617">
        <w:tblPrEx>
          <w:tblCellMar>
            <w:top w:w="0" w:type="dxa"/>
            <w:bottom w:w="0" w:type="dxa"/>
          </w:tblCellMar>
        </w:tblPrEx>
        <w:tc>
          <w:tcPr>
            <w:tcW w:w="3970" w:type="dxa"/>
          </w:tcPr>
          <w:p w14:paraId="67EA82BF" w14:textId="77777777" w:rsidR="00775617" w:rsidRDefault="00775617" w:rsidP="00046105">
            <w:r>
              <w:t>Planer</w:t>
            </w:r>
          </w:p>
        </w:tc>
        <w:tc>
          <w:tcPr>
            <w:tcW w:w="2694" w:type="dxa"/>
          </w:tcPr>
          <w:p w14:paraId="2AA6CD3A" w14:textId="77777777" w:rsidR="00775617" w:rsidRDefault="00775617" w:rsidP="00046105"/>
        </w:tc>
        <w:tc>
          <w:tcPr>
            <w:tcW w:w="3402" w:type="dxa"/>
          </w:tcPr>
          <w:p w14:paraId="5C1BFCDD" w14:textId="77777777" w:rsidR="00775617" w:rsidRDefault="00775617" w:rsidP="00046105"/>
        </w:tc>
      </w:tr>
      <w:tr w:rsidR="00775617" w14:paraId="71FC1E94" w14:textId="77777777" w:rsidTr="00775617">
        <w:tblPrEx>
          <w:tblCellMar>
            <w:top w:w="0" w:type="dxa"/>
            <w:bottom w:w="0" w:type="dxa"/>
          </w:tblCellMar>
        </w:tblPrEx>
        <w:tc>
          <w:tcPr>
            <w:tcW w:w="3970" w:type="dxa"/>
          </w:tcPr>
          <w:p w14:paraId="50B2C218" w14:textId="77777777" w:rsidR="00775617" w:rsidRDefault="00775617" w:rsidP="00046105">
            <w:r>
              <w:t>Ausführende Firma</w:t>
            </w:r>
          </w:p>
        </w:tc>
        <w:tc>
          <w:tcPr>
            <w:tcW w:w="2694" w:type="dxa"/>
          </w:tcPr>
          <w:p w14:paraId="74CCE417" w14:textId="77777777" w:rsidR="00775617" w:rsidRDefault="00775617" w:rsidP="00046105"/>
        </w:tc>
        <w:tc>
          <w:tcPr>
            <w:tcW w:w="3402" w:type="dxa"/>
          </w:tcPr>
          <w:p w14:paraId="73572A3B" w14:textId="77777777" w:rsidR="00775617" w:rsidRDefault="00775617" w:rsidP="00046105"/>
        </w:tc>
      </w:tr>
      <w:tr w:rsidR="00775617" w14:paraId="1262F218" w14:textId="77777777" w:rsidTr="00775617">
        <w:tblPrEx>
          <w:tblCellMar>
            <w:top w:w="0" w:type="dxa"/>
            <w:bottom w:w="0" w:type="dxa"/>
          </w:tblCellMar>
        </w:tblPrEx>
        <w:tc>
          <w:tcPr>
            <w:tcW w:w="3970" w:type="dxa"/>
          </w:tcPr>
          <w:p w14:paraId="702E0B6C" w14:textId="77777777" w:rsidR="00775617" w:rsidRDefault="00775617" w:rsidP="00046105">
            <w:r>
              <w:t>etc.</w:t>
            </w:r>
          </w:p>
        </w:tc>
        <w:tc>
          <w:tcPr>
            <w:tcW w:w="2694" w:type="dxa"/>
          </w:tcPr>
          <w:p w14:paraId="31793196" w14:textId="77777777" w:rsidR="00775617" w:rsidRDefault="00775617" w:rsidP="00046105"/>
        </w:tc>
        <w:tc>
          <w:tcPr>
            <w:tcW w:w="3402" w:type="dxa"/>
          </w:tcPr>
          <w:p w14:paraId="11700B01" w14:textId="77777777" w:rsidR="00775617" w:rsidRDefault="00775617" w:rsidP="00046105"/>
        </w:tc>
      </w:tr>
      <w:tr w:rsidR="00B86D9B" w14:paraId="50671A51" w14:textId="77777777" w:rsidTr="00775617">
        <w:tblPrEx>
          <w:tblCellMar>
            <w:top w:w="0" w:type="dxa"/>
            <w:bottom w:w="0" w:type="dxa"/>
          </w:tblCellMar>
        </w:tblPrEx>
        <w:tc>
          <w:tcPr>
            <w:tcW w:w="3970" w:type="dxa"/>
          </w:tcPr>
          <w:p w14:paraId="78EE3631" w14:textId="77777777" w:rsidR="00B86D9B" w:rsidRDefault="00B86D9B" w:rsidP="00046105"/>
        </w:tc>
        <w:tc>
          <w:tcPr>
            <w:tcW w:w="2694" w:type="dxa"/>
          </w:tcPr>
          <w:p w14:paraId="65A1EDD5" w14:textId="77777777" w:rsidR="00B86D9B" w:rsidRDefault="00B86D9B" w:rsidP="00046105"/>
        </w:tc>
        <w:tc>
          <w:tcPr>
            <w:tcW w:w="3402" w:type="dxa"/>
          </w:tcPr>
          <w:p w14:paraId="102E0449" w14:textId="77777777" w:rsidR="00B86D9B" w:rsidRDefault="00B86D9B" w:rsidP="00046105"/>
        </w:tc>
      </w:tr>
    </w:tbl>
    <w:p w14:paraId="1E697F4D" w14:textId="77777777" w:rsidR="003619D1" w:rsidRDefault="003619D1" w:rsidP="003619D1">
      <w:r>
        <w:t xml:space="preserve">weiterhin z. Kts. an: </w:t>
      </w:r>
      <w:r>
        <w:fldChar w:fldCharType="begin"/>
      </w:r>
      <w:r>
        <w:instrText xml:space="preserve">  </w:instrText>
      </w:r>
      <w:r>
        <w:fldChar w:fldCharType="end"/>
      </w:r>
    </w:p>
    <w:p w14:paraId="504579B3" w14:textId="77777777" w:rsidR="00775617" w:rsidRDefault="00775617" w:rsidP="00775617">
      <w:pPr>
        <w:pStyle w:val="berschrift1"/>
      </w:pPr>
      <w:r>
        <w:t>Nicht erledigte Punkte der vorhergehenden Besprechung:</w:t>
      </w:r>
    </w:p>
    <w:p w14:paraId="145AA1DF" w14:textId="77777777" w:rsidR="003619D1" w:rsidRPr="003619D1" w:rsidRDefault="003619D1" w:rsidP="003619D1">
      <w:pPr>
        <w:pStyle w:val="berschrift1"/>
      </w:pPr>
    </w:p>
    <w:p w14:paraId="74009351" w14:textId="77777777" w:rsidR="00775617" w:rsidRDefault="00775617" w:rsidP="00045C0C">
      <w:pPr>
        <w:pStyle w:val="berschrift1"/>
        <w:tabs>
          <w:tab w:val="left" w:pos="851"/>
          <w:tab w:val="right" w:pos="10036"/>
        </w:tabs>
      </w:pPr>
      <w:r>
        <w:t xml:space="preserve">Nr. </w:t>
      </w:r>
      <w:r>
        <w:tab/>
        <w:t xml:space="preserve">Thema </w:t>
      </w:r>
      <w:r>
        <w:tab/>
        <w:t>Wer?</w:t>
      </w:r>
      <w:r>
        <w:tab/>
        <w:t>Bis wann?</w:t>
      </w:r>
    </w:p>
    <w:tbl>
      <w:tblPr>
        <w:tblW w:w="0" w:type="auto"/>
        <w:tblInd w:w="70" w:type="dxa"/>
        <w:tblBorders>
          <w:top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775617" w14:paraId="5C61D502" w14:textId="77777777" w:rsidTr="00775617">
        <w:tblPrEx>
          <w:tblCellMar>
            <w:top w:w="0" w:type="dxa"/>
            <w:bottom w:w="0" w:type="dxa"/>
          </w:tblCellMar>
        </w:tblPrEx>
        <w:tc>
          <w:tcPr>
            <w:tcW w:w="10065" w:type="dxa"/>
          </w:tcPr>
          <w:p w14:paraId="55208A2D" w14:textId="77777777" w:rsidR="00775617" w:rsidRDefault="00775617" w:rsidP="00046105">
            <w:pPr>
              <w:rPr>
                <w:b/>
                <w:sz w:val="10"/>
              </w:rPr>
            </w:pPr>
          </w:p>
        </w:tc>
      </w:tr>
    </w:tbl>
    <w:p w14:paraId="3035A6D0" w14:textId="77777777" w:rsidR="00775617" w:rsidRDefault="00775617" w:rsidP="00775617">
      <w:pPr>
        <w:pStyle w:val="berschrift1"/>
      </w:pPr>
    </w:p>
    <w:p w14:paraId="154D416C" w14:textId="77777777" w:rsidR="00972D11" w:rsidRPr="00972D11" w:rsidRDefault="00972D11" w:rsidP="00972D11">
      <w:pPr>
        <w:pStyle w:val="Standardeinzug"/>
      </w:pPr>
    </w:p>
    <w:p w14:paraId="4FD38721" w14:textId="77777777" w:rsidR="00775617" w:rsidRDefault="00775617" w:rsidP="00775617">
      <w:pPr>
        <w:pStyle w:val="berschrift1"/>
      </w:pPr>
      <w:r>
        <w:t>Heute wurden folgende Punkte besprochen:</w:t>
      </w:r>
    </w:p>
    <w:p w14:paraId="00F3CDFD" w14:textId="77777777" w:rsidR="00775617" w:rsidRDefault="00775617" w:rsidP="00BA0C07">
      <w:pPr>
        <w:pStyle w:val="berschrift1"/>
        <w:tabs>
          <w:tab w:val="left" w:pos="851"/>
          <w:tab w:val="right" w:pos="10036"/>
        </w:tabs>
      </w:pPr>
      <w:r>
        <w:t xml:space="preserve">Nr. </w:t>
      </w:r>
      <w:r>
        <w:tab/>
        <w:t xml:space="preserve">Thema </w:t>
      </w:r>
      <w:r>
        <w:tab/>
        <w:t>Wer?</w:t>
      </w:r>
      <w:r>
        <w:tab/>
        <w:t>Bis wann?</w:t>
      </w:r>
    </w:p>
    <w:tbl>
      <w:tblPr>
        <w:tblW w:w="0" w:type="auto"/>
        <w:tblInd w:w="70" w:type="dxa"/>
        <w:tblBorders>
          <w:top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775617" w14:paraId="3299EE3B" w14:textId="77777777" w:rsidTr="00775617">
        <w:tblPrEx>
          <w:tblCellMar>
            <w:top w:w="0" w:type="dxa"/>
            <w:bottom w:w="0" w:type="dxa"/>
          </w:tblCellMar>
        </w:tblPrEx>
        <w:tc>
          <w:tcPr>
            <w:tcW w:w="10065" w:type="dxa"/>
          </w:tcPr>
          <w:p w14:paraId="243223F3" w14:textId="77777777" w:rsidR="00775617" w:rsidRDefault="00775617" w:rsidP="00046105">
            <w:pPr>
              <w:rPr>
                <w:b/>
                <w:sz w:val="10"/>
              </w:rPr>
            </w:pPr>
          </w:p>
        </w:tc>
      </w:tr>
    </w:tbl>
    <w:p w14:paraId="56552151" w14:textId="77777777" w:rsidR="00775617" w:rsidRDefault="00775617" w:rsidP="00775617">
      <w:pPr>
        <w:pStyle w:val="berschrift1"/>
      </w:pPr>
    </w:p>
    <w:p w14:paraId="1AEBF463" w14:textId="77777777" w:rsidR="00775617" w:rsidRDefault="00775617" w:rsidP="00775617"/>
    <w:p w14:paraId="690B2E90" w14:textId="77777777" w:rsidR="00CF0441" w:rsidRDefault="00CF0441" w:rsidP="00775617"/>
    <w:p w14:paraId="6D0637C8" w14:textId="77777777" w:rsidR="00775617" w:rsidRDefault="00775617" w:rsidP="00775617">
      <w:r>
        <w:t>Ort............................................., Datum...........................</w:t>
      </w:r>
    </w:p>
    <w:p w14:paraId="2296DBF5" w14:textId="77777777" w:rsidR="00775617" w:rsidRDefault="00775617" w:rsidP="00775617"/>
    <w:p w14:paraId="108119DA" w14:textId="77777777" w:rsidR="00775617" w:rsidRDefault="00775617" w:rsidP="00775617">
      <w:r>
        <w:t>..........................................................................................</w:t>
      </w:r>
    </w:p>
    <w:p w14:paraId="43C97D7D" w14:textId="77777777" w:rsidR="00775617" w:rsidRDefault="00775617" w:rsidP="00775617">
      <w:r>
        <w:t>Unterschrift</w:t>
      </w:r>
    </w:p>
    <w:p w14:paraId="23DFEE37" w14:textId="77777777" w:rsidR="006512BB" w:rsidRDefault="006512BB" w:rsidP="0088155E"/>
    <w:sectPr w:rsidR="006512BB" w:rsidSect="004B617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567" w:bottom="1134" w:left="1304" w:header="709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A5F0A" w14:textId="77777777" w:rsidR="00376FEE" w:rsidRDefault="00376FEE">
      <w:r>
        <w:separator/>
      </w:r>
    </w:p>
    <w:p w14:paraId="4A3D0695" w14:textId="77777777" w:rsidR="00376FEE" w:rsidRDefault="00376FEE"/>
  </w:endnote>
  <w:endnote w:type="continuationSeparator" w:id="0">
    <w:p w14:paraId="0041534E" w14:textId="77777777" w:rsidR="00376FEE" w:rsidRDefault="00376FEE">
      <w:r>
        <w:continuationSeparator/>
      </w:r>
    </w:p>
    <w:p w14:paraId="65258DCF" w14:textId="77777777" w:rsidR="00376FEE" w:rsidRDefault="00376F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5A285" w14:textId="77777777" w:rsidR="005415A3" w:rsidRDefault="005415A3">
    <w:pPr>
      <w:pStyle w:val="Fuzeile"/>
      <w:framePr w:wrap="around" w:vAnchor="text" w:hAnchor="margin" w:y="1"/>
    </w:pPr>
    <w:r>
      <w:fldChar w:fldCharType="begin"/>
    </w:r>
    <w:r>
      <w:instrText xml:space="preserve">PAGE  </w:instrText>
    </w:r>
    <w:r>
      <w:fldChar w:fldCharType="separate"/>
    </w:r>
    <w:r w:rsidR="00104F5A">
      <w:rPr>
        <w:noProof/>
      </w:rPr>
      <w:t>1</w:t>
    </w:r>
    <w:r>
      <w:fldChar w:fldCharType="end"/>
    </w:r>
  </w:p>
  <w:p w14:paraId="2918BEEE" w14:textId="77777777" w:rsidR="005415A3" w:rsidRDefault="005415A3">
    <w:pPr>
      <w:pStyle w:val="Fuzeile"/>
      <w:ind w:firstLine="360"/>
    </w:pPr>
  </w:p>
  <w:p w14:paraId="3561789E" w14:textId="77777777" w:rsidR="005415A3" w:rsidRDefault="005415A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E5E22" w14:textId="77777777" w:rsidR="005415A3" w:rsidRPr="00C441D6" w:rsidRDefault="005415A3" w:rsidP="0088155E">
    <w:pPr>
      <w:pStyle w:val="Fuzeile"/>
      <w:tabs>
        <w:tab w:val="clear" w:pos="9071"/>
        <w:tab w:val="right" w:pos="9498"/>
      </w:tabs>
      <w:rPr>
        <w:szCs w:val="16"/>
      </w:rPr>
    </w:pPr>
    <w:r w:rsidRPr="00445473">
      <w:rPr>
        <w:szCs w:val="16"/>
      </w:rPr>
      <w:sym w:font="Wingdings" w:char="F031"/>
    </w:r>
    <w:r w:rsidRPr="00445473">
      <w:rPr>
        <w:szCs w:val="16"/>
      </w:rPr>
      <w:t xml:space="preserve">  </w:t>
    </w:r>
    <w:r>
      <w:rPr>
        <w:szCs w:val="16"/>
      </w:rPr>
      <w:fldChar w:fldCharType="begin"/>
    </w:r>
    <w:r>
      <w:rPr>
        <w:szCs w:val="16"/>
      </w:rPr>
      <w:instrText xml:space="preserve"> FILENAME   \* MERGEFORMAT </w:instrText>
    </w:r>
    <w:r>
      <w:rPr>
        <w:szCs w:val="16"/>
      </w:rPr>
      <w:fldChar w:fldCharType="separate"/>
    </w:r>
    <w:r w:rsidR="00AB79F2">
      <w:rPr>
        <w:noProof/>
        <w:szCs w:val="16"/>
      </w:rPr>
      <w:t>Dokument2</w:t>
    </w:r>
    <w:r>
      <w:rPr>
        <w:szCs w:val="16"/>
      </w:rPr>
      <w:fldChar w:fldCharType="end"/>
    </w:r>
    <w:r w:rsidRPr="00445473">
      <w:rPr>
        <w:szCs w:val="16"/>
      </w:rPr>
      <w:tab/>
    </w:r>
    <w:r>
      <w:rPr>
        <w:szCs w:val="16"/>
      </w:rPr>
      <w:t xml:space="preserve">Stand: </w:t>
    </w:r>
    <w:r>
      <w:rPr>
        <w:szCs w:val="16"/>
      </w:rPr>
      <w:fldChar w:fldCharType="begin"/>
    </w:r>
    <w:r>
      <w:rPr>
        <w:szCs w:val="16"/>
      </w:rPr>
      <w:instrText xml:space="preserve"> SAVEDATE  \@ "dd.MM.yy"  \* MERGEFORMAT </w:instrText>
    </w:r>
    <w:r>
      <w:rPr>
        <w:szCs w:val="16"/>
      </w:rPr>
      <w:fldChar w:fldCharType="separate"/>
    </w:r>
    <w:r w:rsidR="001F6418">
      <w:rPr>
        <w:noProof/>
        <w:szCs w:val="16"/>
      </w:rPr>
      <w:t>00.00.00</w:t>
    </w:r>
    <w:r>
      <w:rPr>
        <w:szCs w:val="16"/>
      </w:rPr>
      <w:fldChar w:fldCharType="end"/>
    </w:r>
    <w:r w:rsidRPr="00445473">
      <w:rPr>
        <w:szCs w:val="16"/>
      </w:rPr>
      <w:tab/>
    </w:r>
    <w:r>
      <w:rPr>
        <w:szCs w:val="16"/>
      </w:rPr>
      <w:fldChar w:fldCharType="begin"/>
    </w:r>
    <w:r>
      <w:rPr>
        <w:szCs w:val="16"/>
      </w:rPr>
      <w:instrText xml:space="preserve"> PAGE  \* MERGEFORMAT </w:instrText>
    </w:r>
    <w:r>
      <w:rPr>
        <w:szCs w:val="16"/>
      </w:rPr>
      <w:fldChar w:fldCharType="separate"/>
    </w:r>
    <w:r w:rsidR="005E10F3">
      <w:rPr>
        <w:noProof/>
        <w:szCs w:val="16"/>
      </w:rPr>
      <w:t>1</w:t>
    </w:r>
    <w:r>
      <w:rPr>
        <w:szCs w:val="16"/>
      </w:rPr>
      <w:fldChar w:fldCharType="end"/>
    </w:r>
    <w:r>
      <w:rPr>
        <w:szCs w:val="16"/>
      </w:rPr>
      <w:t xml:space="preserve"> / </w:t>
    </w:r>
    <w:r>
      <w:rPr>
        <w:szCs w:val="16"/>
      </w:rPr>
      <w:fldChar w:fldCharType="begin"/>
    </w:r>
    <w:r>
      <w:rPr>
        <w:szCs w:val="16"/>
      </w:rPr>
      <w:instrText xml:space="preserve"> NUMPAGES   \* MERGEFORMAT </w:instrText>
    </w:r>
    <w:r>
      <w:rPr>
        <w:szCs w:val="16"/>
      </w:rPr>
      <w:fldChar w:fldCharType="separate"/>
    </w:r>
    <w:r w:rsidR="005E10F3">
      <w:rPr>
        <w:noProof/>
        <w:szCs w:val="16"/>
      </w:rPr>
      <w:t>1</w:t>
    </w:r>
    <w:r>
      <w:rPr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18B5B" w14:textId="77777777" w:rsidR="005415A3" w:rsidRPr="00C44D89" w:rsidRDefault="005415A3" w:rsidP="0088155E">
    <w:pPr>
      <w:pStyle w:val="Fuzeile"/>
      <w:tabs>
        <w:tab w:val="clear" w:pos="9071"/>
        <w:tab w:val="right" w:pos="9498"/>
      </w:tabs>
      <w:rPr>
        <w:szCs w:val="16"/>
      </w:rPr>
    </w:pPr>
    <w:r w:rsidRPr="00445473">
      <w:rPr>
        <w:szCs w:val="16"/>
      </w:rPr>
      <w:sym w:font="Wingdings" w:char="F031"/>
    </w:r>
    <w:r w:rsidRPr="00445473">
      <w:rPr>
        <w:szCs w:val="16"/>
      </w:rPr>
      <w:t xml:space="preserve">  </w:t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FILENAME</w:instrText>
    </w:r>
    <w:r w:rsidRPr="00445473">
      <w:rPr>
        <w:szCs w:val="16"/>
      </w:rPr>
      <w:instrText xml:space="preserve">  \* MERGEFORMAT </w:instrText>
    </w:r>
    <w:r w:rsidRPr="00445473">
      <w:rPr>
        <w:szCs w:val="16"/>
      </w:rPr>
      <w:fldChar w:fldCharType="separate"/>
    </w:r>
    <w:r w:rsidR="00AB79F2">
      <w:rPr>
        <w:noProof/>
        <w:szCs w:val="16"/>
      </w:rPr>
      <w:t>Dokument2</w:t>
    </w:r>
    <w:r w:rsidRPr="00445473">
      <w:rPr>
        <w:szCs w:val="16"/>
      </w:rPr>
      <w:fldChar w:fldCharType="end"/>
    </w:r>
    <w:r w:rsidRPr="00445473">
      <w:rPr>
        <w:szCs w:val="16"/>
      </w:rPr>
      <w:tab/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SAVEDATE</w:instrText>
    </w:r>
    <w:r w:rsidRPr="00445473">
      <w:rPr>
        <w:szCs w:val="16"/>
      </w:rPr>
      <w:instrText xml:space="preserve">  \@ "</w:instrText>
    </w:r>
    <w:r>
      <w:rPr>
        <w:szCs w:val="16"/>
      </w:rPr>
      <w:instrText>yyyy-MM-dd</w:instrText>
    </w:r>
    <w:r w:rsidRPr="00445473">
      <w:rPr>
        <w:szCs w:val="16"/>
      </w:rPr>
      <w:instrText xml:space="preserve">"  \* MERGEFORMAT </w:instrText>
    </w:r>
    <w:r w:rsidRPr="00445473">
      <w:rPr>
        <w:szCs w:val="16"/>
      </w:rPr>
      <w:fldChar w:fldCharType="separate"/>
    </w:r>
    <w:r w:rsidR="001F6418">
      <w:rPr>
        <w:noProof/>
        <w:szCs w:val="16"/>
      </w:rPr>
      <w:t>0000-00-00</w:t>
    </w:r>
    <w:r w:rsidRPr="00445473">
      <w:rPr>
        <w:szCs w:val="16"/>
      </w:rPr>
      <w:fldChar w:fldCharType="end"/>
    </w:r>
    <w:r w:rsidRPr="00445473">
      <w:rPr>
        <w:szCs w:val="16"/>
      </w:rPr>
      <w:tab/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PAGE</w:instrText>
    </w:r>
    <w:r w:rsidRPr="00445473">
      <w:rPr>
        <w:szCs w:val="16"/>
      </w:rPr>
      <w:instrText xml:space="preserve">  \* MERGEFORMAT </w:instrText>
    </w:r>
    <w:r w:rsidRPr="00445473">
      <w:rPr>
        <w:szCs w:val="16"/>
      </w:rPr>
      <w:fldChar w:fldCharType="separate"/>
    </w:r>
    <w:r w:rsidR="00104F5A">
      <w:rPr>
        <w:noProof/>
        <w:szCs w:val="16"/>
      </w:rPr>
      <w:t>1</w:t>
    </w:r>
    <w:r w:rsidRPr="00445473">
      <w:rPr>
        <w:szCs w:val="16"/>
      </w:rPr>
      <w:fldChar w:fldCharType="end"/>
    </w:r>
    <w:r w:rsidRPr="00445473">
      <w:rPr>
        <w:szCs w:val="16"/>
      </w:rPr>
      <w:t xml:space="preserve"> / </w:t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NUMPAGES</w:instrText>
    </w:r>
    <w:r w:rsidRPr="00445473">
      <w:rPr>
        <w:szCs w:val="16"/>
      </w:rPr>
      <w:instrText xml:space="preserve">  \* MERGEFORMAT </w:instrText>
    </w:r>
    <w:r w:rsidRPr="00445473">
      <w:rPr>
        <w:szCs w:val="16"/>
      </w:rPr>
      <w:fldChar w:fldCharType="separate"/>
    </w:r>
    <w:r w:rsidR="00AB79F2">
      <w:rPr>
        <w:noProof/>
        <w:szCs w:val="16"/>
      </w:rPr>
      <w:t>1</w:t>
    </w:r>
    <w:r w:rsidRPr="00445473">
      <w:rPr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FB9CB" w14:textId="77777777" w:rsidR="00376FEE" w:rsidRDefault="00376FEE">
      <w:r>
        <w:separator/>
      </w:r>
    </w:p>
    <w:p w14:paraId="61678CDE" w14:textId="77777777" w:rsidR="00376FEE" w:rsidRDefault="00376FEE"/>
  </w:footnote>
  <w:footnote w:type="continuationSeparator" w:id="0">
    <w:p w14:paraId="349B77F8" w14:textId="77777777" w:rsidR="00376FEE" w:rsidRDefault="00376FEE">
      <w:r>
        <w:continuationSeparator/>
      </w:r>
    </w:p>
    <w:p w14:paraId="4B564201" w14:textId="77777777" w:rsidR="00376FEE" w:rsidRDefault="00376FE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3" w:type="dxa"/>
      <w:tblInd w:w="-34" w:type="dxa"/>
      <w:tblBorders>
        <w:insideH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111"/>
      <w:gridCol w:w="4962"/>
      <w:gridCol w:w="1190"/>
    </w:tblGrid>
    <w:tr w:rsidR="005E10F3" w:rsidRPr="00FD1E2B" w14:paraId="52A1D138" w14:textId="77777777" w:rsidTr="00E35A18">
      <w:tc>
        <w:tcPr>
          <w:tcW w:w="4111" w:type="dxa"/>
          <w:shd w:val="clear" w:color="auto" w:fill="auto"/>
        </w:tcPr>
        <w:p w14:paraId="36E00AC0" w14:textId="77777777" w:rsidR="005E10F3" w:rsidRPr="008B0D48" w:rsidRDefault="005E10F3" w:rsidP="00E35A18">
          <w:pPr>
            <w:pStyle w:val="Kopfzeile"/>
            <w:tabs>
              <w:tab w:val="clear" w:pos="4536"/>
              <w:tab w:val="clear" w:pos="9072"/>
            </w:tabs>
            <w:ind w:left="34"/>
            <w:rPr>
              <w:b/>
              <w:sz w:val="32"/>
              <w:szCs w:val="32"/>
            </w:rPr>
          </w:pPr>
          <w:r w:rsidRPr="008B0D48">
            <w:rPr>
              <w:b/>
              <w:sz w:val="32"/>
              <w:szCs w:val="32"/>
            </w:rPr>
            <w:t>Projekthandbuch</w:t>
          </w:r>
        </w:p>
        <w:p w14:paraId="4C092DE2" w14:textId="77777777" w:rsidR="005E10F3" w:rsidRPr="00FD1E2B" w:rsidRDefault="005E10F3" w:rsidP="00E35A18">
          <w:pPr>
            <w:pStyle w:val="Kopfzeile"/>
            <w:tabs>
              <w:tab w:val="clear" w:pos="4536"/>
              <w:tab w:val="clear" w:pos="9072"/>
            </w:tabs>
            <w:ind w:left="34"/>
            <w:rPr>
              <w:b/>
              <w:sz w:val="28"/>
              <w:szCs w:val="28"/>
            </w:rPr>
          </w:pPr>
        </w:p>
      </w:tc>
      <w:tc>
        <w:tcPr>
          <w:tcW w:w="4962" w:type="dxa"/>
          <w:shd w:val="clear" w:color="auto" w:fill="auto"/>
        </w:tcPr>
        <w:p w14:paraId="1732118B" w14:textId="77777777" w:rsidR="005E10F3" w:rsidRDefault="005E10F3" w:rsidP="00E35A18">
          <w:pPr>
            <w:autoSpaceDE w:val="0"/>
            <w:autoSpaceDN w:val="0"/>
            <w:adjustRightInd w:val="0"/>
            <w:jc w:val="right"/>
            <w:rPr>
              <w:rFonts w:ascii="Courier New" w:hAnsi="Courier New" w:cs="Courier New"/>
              <w:b/>
            </w:rPr>
          </w:pPr>
          <w:r>
            <w:rPr>
              <w:b/>
            </w:rPr>
            <w:t>Volkmann - pm</w:t>
          </w:r>
        </w:p>
        <w:p w14:paraId="76D7BE2F" w14:textId="77777777" w:rsidR="005E10F3" w:rsidRDefault="005E10F3" w:rsidP="00E35A18">
          <w:pPr>
            <w:pStyle w:val="Fuzeile"/>
            <w:jc w:val="right"/>
            <w:rPr>
              <w:b/>
            </w:rPr>
          </w:pPr>
          <w:r>
            <w:rPr>
              <w:b/>
            </w:rPr>
            <w:t>Wildstraße 39</w:t>
          </w:r>
        </w:p>
        <w:p w14:paraId="4DA81639" w14:textId="77777777" w:rsidR="005E10F3" w:rsidRDefault="005E10F3" w:rsidP="00E35A18">
          <w:pPr>
            <w:pStyle w:val="Fuzeile"/>
            <w:jc w:val="right"/>
            <w:rPr>
              <w:b/>
            </w:rPr>
          </w:pPr>
          <w:r>
            <w:rPr>
              <w:b/>
            </w:rPr>
            <w:t>47057 Duisburg</w:t>
          </w:r>
        </w:p>
        <w:p w14:paraId="44695A01" w14:textId="77777777" w:rsidR="005E10F3" w:rsidRDefault="005E10F3" w:rsidP="00E35A18">
          <w:pPr>
            <w:pStyle w:val="Fuzeile"/>
            <w:jc w:val="right"/>
          </w:pPr>
          <w:r>
            <w:t>Tel. 0203 372001</w:t>
          </w:r>
        </w:p>
        <w:p w14:paraId="18AEB547" w14:textId="77777777" w:rsidR="005E10F3" w:rsidRPr="00FD1E2B" w:rsidRDefault="005E10F3" w:rsidP="00E35A18">
          <w:pPr>
            <w:pStyle w:val="Fuzeile"/>
            <w:jc w:val="right"/>
            <w:rPr>
              <w:szCs w:val="16"/>
            </w:rPr>
          </w:pPr>
          <w:r>
            <w:t>www.volkmann-pm.de</w:t>
          </w:r>
        </w:p>
      </w:tc>
      <w:tc>
        <w:tcPr>
          <w:tcW w:w="1190" w:type="dxa"/>
          <w:shd w:val="clear" w:color="auto" w:fill="auto"/>
        </w:tcPr>
        <w:p w14:paraId="016D2144" w14:textId="77777777" w:rsidR="005E10F3" w:rsidRPr="00FD1E2B" w:rsidRDefault="005E10F3" w:rsidP="00E35A18">
          <w:pPr>
            <w:pStyle w:val="Kopfzeile"/>
            <w:widowControl w:val="0"/>
            <w:tabs>
              <w:tab w:val="clear" w:pos="4536"/>
              <w:tab w:val="clear" w:pos="9072"/>
            </w:tabs>
            <w:ind w:right="-52"/>
            <w:jc w:val="right"/>
            <w:rPr>
              <w:szCs w:val="16"/>
            </w:rPr>
          </w:pPr>
          <w:r>
            <w:object w:dxaOrig="1909" w:dyaOrig="1775" w14:anchorId="48BDA22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0.25pt;height:48.75pt">
                <v:imagedata r:id="rId1" o:title=""/>
                <o:lock v:ext="edit" aspectratio="f"/>
              </v:shape>
              <o:OLEObject Type="Embed" ProgID="Visio.Drawing.11" ShapeID="_x0000_i1025" DrawAspect="Content" ObjectID="_1822143790" r:id="rId2"/>
            </w:object>
          </w:r>
        </w:p>
      </w:tc>
    </w:tr>
  </w:tbl>
  <w:p w14:paraId="24E42EEF" w14:textId="77777777" w:rsidR="005415A3" w:rsidRPr="00C400A1" w:rsidRDefault="00046105" w:rsidP="00020D22">
    <w:pPr>
      <w:shd w:val="clear" w:color="auto" w:fill="D9D9D9"/>
      <w:spacing w:before="120"/>
      <w:rPr>
        <w:b/>
        <w:sz w:val="28"/>
        <w:szCs w:val="28"/>
      </w:rPr>
    </w:pPr>
    <w:r>
      <w:rPr>
        <w:b/>
        <w:sz w:val="28"/>
        <w:szCs w:val="28"/>
      </w:rPr>
      <w:t>Ergebnisprotokoll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412"/>
    </w:tblGrid>
    <w:tr w:rsidR="005415A3" w14:paraId="27904643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1138"/>
      </w:trPr>
      <w:tc>
        <w:tcPr>
          <w:tcW w:w="11412" w:type="dxa"/>
        </w:tcPr>
        <w:p w14:paraId="7F778758" w14:textId="434B4EB5" w:rsidR="005415A3" w:rsidRDefault="001F6418" w:rsidP="0088155E">
          <w:pPr>
            <w:pStyle w:val="Kopfzeile"/>
            <w:spacing w:before="60"/>
          </w:pPr>
          <w:r w:rsidRPr="005905BB">
            <w:rPr>
              <w:noProof/>
            </w:rPr>
            <w:drawing>
              <wp:inline distT="0" distB="0" distL="0" distR="0" wp14:anchorId="2E035531" wp14:editId="2C869D3F">
                <wp:extent cx="7200900" cy="619125"/>
                <wp:effectExtent l="0" t="0" r="0" b="0"/>
                <wp:docPr id="2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90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4E44597" w14:textId="77777777" w:rsidR="005415A3" w:rsidRPr="00C44D89" w:rsidRDefault="005415A3" w:rsidP="0088155E">
    <w:pPr>
      <w:pStyle w:val="Leit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59A73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77AC2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4D00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35651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4683E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9FE1D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B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C9215C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E77E57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FFFFFFFE"/>
    <w:multiLevelType w:val="singleLevel"/>
    <w:tmpl w:val="A8BA6D4A"/>
    <w:lvl w:ilvl="0">
      <w:numFmt w:val="decimal"/>
      <w:lvlText w:val="*"/>
      <w:lvlJc w:val="left"/>
    </w:lvl>
  </w:abstractNum>
  <w:abstractNum w:abstractNumId="10" w15:restartNumberingAfterBreak="0">
    <w:nsid w:val="01D75702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12AD2083"/>
    <w:multiLevelType w:val="hybridMultilevel"/>
    <w:tmpl w:val="E806B010"/>
    <w:lvl w:ilvl="0" w:tplc="FFFFFFFF">
      <w:start w:val="1"/>
      <w:numFmt w:val="decimal"/>
      <w:lvlText w:val="%1."/>
      <w:lvlJc w:val="left"/>
      <w:pPr>
        <w:tabs>
          <w:tab w:val="num" w:pos="2988"/>
        </w:tabs>
        <w:ind w:left="2988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2" w15:restartNumberingAfterBreak="0">
    <w:nsid w:val="266B09C4"/>
    <w:multiLevelType w:val="hybridMultilevel"/>
    <w:tmpl w:val="455E7A1C"/>
    <w:lvl w:ilvl="0" w:tplc="0FDA832A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3" w15:restartNumberingAfterBreak="0">
    <w:nsid w:val="29AA2488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36C6C67"/>
    <w:multiLevelType w:val="hybridMultilevel"/>
    <w:tmpl w:val="D1CE5E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F7FF0"/>
    <w:multiLevelType w:val="hybridMultilevel"/>
    <w:tmpl w:val="F30214B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064335"/>
    <w:multiLevelType w:val="hybridMultilevel"/>
    <w:tmpl w:val="1BCE3602"/>
    <w:lvl w:ilvl="0" w:tplc="0407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4B60131"/>
    <w:multiLevelType w:val="hybridMultilevel"/>
    <w:tmpl w:val="81BC850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8E46DEC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60C121F2"/>
    <w:multiLevelType w:val="hybridMultilevel"/>
    <w:tmpl w:val="EFC88478"/>
    <w:lvl w:ilvl="0" w:tplc="E730CC72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0" w15:restartNumberingAfterBreak="0">
    <w:nsid w:val="78936FE3"/>
    <w:multiLevelType w:val="hybridMultilevel"/>
    <w:tmpl w:val="6AA2430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E8D4C9E"/>
    <w:multiLevelType w:val="singleLevel"/>
    <w:tmpl w:val="17C2E29A"/>
    <w:lvl w:ilvl="0">
      <w:start w:val="1"/>
      <w:numFmt w:val="decimal"/>
      <w:lvlText w:val="%1."/>
      <w:legacy w:legacy="1" w:legacySpace="0" w:legacyIndent="283"/>
      <w:lvlJc w:val="left"/>
      <w:pPr>
        <w:ind w:left="1984" w:hanging="283"/>
      </w:pPr>
    </w:lvl>
  </w:abstractNum>
  <w:num w:numId="1" w16cid:durableId="2052533417">
    <w:abstractNumId w:val="7"/>
  </w:num>
  <w:num w:numId="2" w16cid:durableId="204219771">
    <w:abstractNumId w:val="8"/>
  </w:num>
  <w:num w:numId="3" w16cid:durableId="464738144">
    <w:abstractNumId w:val="9"/>
    <w:lvlOverride w:ilvl="0">
      <w:lvl w:ilvl="0">
        <w:start w:val="1"/>
        <w:numFmt w:val="bullet"/>
        <w:lvlText w:val=""/>
        <w:lvlJc w:val="left"/>
        <w:pPr>
          <w:tabs>
            <w:tab w:val="num" w:pos="360"/>
          </w:tabs>
          <w:ind w:left="360" w:hanging="360"/>
        </w:pPr>
        <w:rPr>
          <w:rFonts w:ascii="Symbol" w:hAnsi="Symbol" w:hint="default"/>
        </w:rPr>
      </w:lvl>
    </w:lvlOverride>
  </w:num>
  <w:num w:numId="4" w16cid:durableId="1065033887">
    <w:abstractNumId w:val="21"/>
  </w:num>
  <w:num w:numId="5" w16cid:durableId="701976619">
    <w:abstractNumId w:val="2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984" w:hanging="283"/>
        </w:pPr>
      </w:lvl>
    </w:lvlOverride>
  </w:num>
  <w:num w:numId="6" w16cid:durableId="1202328573">
    <w:abstractNumId w:val="20"/>
  </w:num>
  <w:num w:numId="7" w16cid:durableId="2107798781">
    <w:abstractNumId w:val="12"/>
  </w:num>
  <w:num w:numId="8" w16cid:durableId="1695300442">
    <w:abstractNumId w:val="10"/>
  </w:num>
  <w:num w:numId="9" w16cid:durableId="615869200">
    <w:abstractNumId w:val="11"/>
  </w:num>
  <w:num w:numId="10" w16cid:durableId="157422900">
    <w:abstractNumId w:val="6"/>
  </w:num>
  <w:num w:numId="11" w16cid:durableId="524369255">
    <w:abstractNumId w:val="5"/>
  </w:num>
  <w:num w:numId="12" w16cid:durableId="1587493673">
    <w:abstractNumId w:val="4"/>
  </w:num>
  <w:num w:numId="13" w16cid:durableId="1554847922">
    <w:abstractNumId w:val="3"/>
  </w:num>
  <w:num w:numId="14" w16cid:durableId="545527453">
    <w:abstractNumId w:val="2"/>
  </w:num>
  <w:num w:numId="15" w16cid:durableId="810512530">
    <w:abstractNumId w:val="1"/>
  </w:num>
  <w:num w:numId="16" w16cid:durableId="1712996705">
    <w:abstractNumId w:val="0"/>
  </w:num>
  <w:num w:numId="17" w16cid:durableId="1701591916">
    <w:abstractNumId w:val="18"/>
  </w:num>
  <w:num w:numId="18" w16cid:durableId="1859153897">
    <w:abstractNumId w:val="13"/>
  </w:num>
  <w:num w:numId="19" w16cid:durableId="541479001">
    <w:abstractNumId w:val="19"/>
  </w:num>
  <w:num w:numId="20" w16cid:durableId="603079937">
    <w:abstractNumId w:val="16"/>
  </w:num>
  <w:num w:numId="21" w16cid:durableId="210114491">
    <w:abstractNumId w:val="14"/>
  </w:num>
  <w:num w:numId="22" w16cid:durableId="281157847">
    <w:abstractNumId w:val="17"/>
  </w:num>
  <w:num w:numId="23" w16cid:durableId="212888759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SpellingError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37"/>
  <w:autoHyphenation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B4C"/>
    <w:rsid w:val="00020D22"/>
    <w:rsid w:val="00024FF8"/>
    <w:rsid w:val="000279A9"/>
    <w:rsid w:val="0003753D"/>
    <w:rsid w:val="00042501"/>
    <w:rsid w:val="00045C0C"/>
    <w:rsid w:val="00046105"/>
    <w:rsid w:val="0008442C"/>
    <w:rsid w:val="000960F0"/>
    <w:rsid w:val="00097845"/>
    <w:rsid w:val="00100841"/>
    <w:rsid w:val="00104F5A"/>
    <w:rsid w:val="001274F3"/>
    <w:rsid w:val="001F6418"/>
    <w:rsid w:val="00204715"/>
    <w:rsid w:val="002D14A8"/>
    <w:rsid w:val="002E61F4"/>
    <w:rsid w:val="002F58F0"/>
    <w:rsid w:val="00353493"/>
    <w:rsid w:val="003619D1"/>
    <w:rsid w:val="003703CB"/>
    <w:rsid w:val="00376FEE"/>
    <w:rsid w:val="003C4B92"/>
    <w:rsid w:val="00402A76"/>
    <w:rsid w:val="00416E35"/>
    <w:rsid w:val="004319FF"/>
    <w:rsid w:val="004525D6"/>
    <w:rsid w:val="00473633"/>
    <w:rsid w:val="00487480"/>
    <w:rsid w:val="004B617F"/>
    <w:rsid w:val="004E7FAC"/>
    <w:rsid w:val="0050586F"/>
    <w:rsid w:val="00506996"/>
    <w:rsid w:val="005415A3"/>
    <w:rsid w:val="00564799"/>
    <w:rsid w:val="005E10F3"/>
    <w:rsid w:val="006125E1"/>
    <w:rsid w:val="006201C5"/>
    <w:rsid w:val="00644779"/>
    <w:rsid w:val="006512BB"/>
    <w:rsid w:val="00741E81"/>
    <w:rsid w:val="00775617"/>
    <w:rsid w:val="007D0053"/>
    <w:rsid w:val="007E2F29"/>
    <w:rsid w:val="007F77EC"/>
    <w:rsid w:val="007F7CD1"/>
    <w:rsid w:val="00844D12"/>
    <w:rsid w:val="00864981"/>
    <w:rsid w:val="00880B40"/>
    <w:rsid w:val="0088155E"/>
    <w:rsid w:val="008B0D48"/>
    <w:rsid w:val="008D572A"/>
    <w:rsid w:val="008F00CC"/>
    <w:rsid w:val="009103EE"/>
    <w:rsid w:val="00955E96"/>
    <w:rsid w:val="00972D11"/>
    <w:rsid w:val="00991929"/>
    <w:rsid w:val="00991B66"/>
    <w:rsid w:val="009E1B80"/>
    <w:rsid w:val="009F38C3"/>
    <w:rsid w:val="00A300A4"/>
    <w:rsid w:val="00A84090"/>
    <w:rsid w:val="00AB79F2"/>
    <w:rsid w:val="00B302C7"/>
    <w:rsid w:val="00B7274D"/>
    <w:rsid w:val="00B86D9B"/>
    <w:rsid w:val="00BA0C07"/>
    <w:rsid w:val="00C0151E"/>
    <w:rsid w:val="00C400A1"/>
    <w:rsid w:val="00C440C5"/>
    <w:rsid w:val="00C85C74"/>
    <w:rsid w:val="00CD5A89"/>
    <w:rsid w:val="00CF0441"/>
    <w:rsid w:val="00DD5922"/>
    <w:rsid w:val="00DE0819"/>
    <w:rsid w:val="00DF3C22"/>
    <w:rsid w:val="00E35A18"/>
    <w:rsid w:val="00E85FCC"/>
    <w:rsid w:val="00EB5469"/>
    <w:rsid w:val="00F1320D"/>
    <w:rsid w:val="00F30B31"/>
    <w:rsid w:val="00FC3A76"/>
    <w:rsid w:val="00FD1E2B"/>
    <w:rsid w:val="00FD527D"/>
    <w:rsid w:val="00FD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2C54C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32C59"/>
    <w:rPr>
      <w:rFonts w:ascii="Arial" w:hAnsi="Arial"/>
    </w:rPr>
  </w:style>
  <w:style w:type="paragraph" w:styleId="berschrift1">
    <w:name w:val="heading 1"/>
    <w:basedOn w:val="Standard"/>
    <w:next w:val="Standardeinzug"/>
    <w:qFormat/>
    <w:rsid w:val="00BA0C07"/>
    <w:pPr>
      <w:keepNext/>
      <w:keepLines/>
      <w:tabs>
        <w:tab w:val="left" w:pos="851"/>
        <w:tab w:val="right" w:pos="8505"/>
        <w:tab w:val="right" w:pos="10064"/>
      </w:tabs>
      <w:spacing w:before="120" w:after="60"/>
      <w:outlineLvl w:val="0"/>
    </w:pPr>
    <w:rPr>
      <w:b/>
      <w:kern w:val="28"/>
      <w:sz w:val="24"/>
    </w:rPr>
  </w:style>
  <w:style w:type="paragraph" w:styleId="berschrift2">
    <w:name w:val="heading 2"/>
    <w:basedOn w:val="Standard"/>
    <w:next w:val="Standardeinzug"/>
    <w:link w:val="berschrift2Zchn"/>
    <w:qFormat/>
    <w:rsid w:val="00972D11"/>
    <w:pPr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8789"/>
        <w:tab w:val="right" w:pos="9923"/>
      </w:tabs>
      <w:spacing w:before="60" w:after="60"/>
      <w:ind w:left="851" w:right="113"/>
      <w:outlineLvl w:val="1"/>
    </w:pPr>
    <w:rPr>
      <w:rFonts w:cs="Arial"/>
      <w:bCs/>
      <w:iCs/>
      <w:sz w:val="22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80053A"/>
    <w:pPr>
      <w:keepNext/>
      <w:keepLines/>
      <w:spacing w:before="120" w:after="60"/>
      <w:outlineLvl w:val="2"/>
    </w:pPr>
    <w:rPr>
      <w:rFonts w:cs="Arial"/>
      <w:b/>
      <w:bCs/>
      <w:szCs w:val="2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berschrift2Zchn">
    <w:name w:val="Überschrift 2 Zchn"/>
    <w:link w:val="berschrift2"/>
    <w:rsid w:val="00972D11"/>
    <w:rPr>
      <w:rFonts w:ascii="Arial" w:hAnsi="Arial" w:cs="Arial"/>
      <w:bCs/>
      <w:iCs/>
      <w:sz w:val="22"/>
      <w:szCs w:val="28"/>
      <w:lang w:val="de-DE" w:eastAsia="de-DE" w:bidi="ar-SA"/>
    </w:rPr>
  </w:style>
  <w:style w:type="character" w:customStyle="1" w:styleId="berschrift3Zchn">
    <w:name w:val="Überschrift 3 Zchn"/>
    <w:link w:val="berschrift3"/>
    <w:rsid w:val="00523291"/>
    <w:rPr>
      <w:rFonts w:ascii="Arial" w:hAnsi="Arial" w:cs="Arial"/>
      <w:b/>
      <w:bCs/>
      <w:szCs w:val="26"/>
      <w:lang w:val="de-DE" w:eastAsia="de-DE" w:bidi="ar-SA"/>
    </w:rPr>
  </w:style>
  <w:style w:type="paragraph" w:styleId="Fuzeile">
    <w:name w:val="footer"/>
    <w:basedOn w:val="Standard"/>
    <w:link w:val="FuzeileZchn"/>
    <w:rsid w:val="00C441D6"/>
    <w:pPr>
      <w:tabs>
        <w:tab w:val="center" w:pos="4819"/>
        <w:tab w:val="right" w:pos="9071"/>
      </w:tabs>
    </w:pPr>
    <w:rPr>
      <w:sz w:val="16"/>
    </w:rPr>
  </w:style>
  <w:style w:type="character" w:customStyle="1" w:styleId="FuzeileZchn">
    <w:name w:val="Fußzeile Zchn"/>
    <w:link w:val="Fuzeile"/>
    <w:rsid w:val="00C441D6"/>
    <w:rPr>
      <w:rFonts w:ascii="Arial" w:hAnsi="Arial"/>
      <w:sz w:val="16"/>
      <w:lang w:val="de-DE" w:eastAsia="de-DE" w:bidi="ar-SA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sz w:val="16"/>
    </w:rPr>
  </w:style>
  <w:style w:type="character" w:styleId="Hyperlink">
    <w:name w:val="Hyperlink"/>
    <w:rsid w:val="003B1098"/>
    <w:rPr>
      <w:color w:val="0000FF"/>
      <w:u w:val="single"/>
    </w:rPr>
  </w:style>
  <w:style w:type="paragraph" w:customStyle="1" w:styleId="Leitzeile">
    <w:name w:val="Leitzeile"/>
    <w:basedOn w:val="Standard"/>
    <w:rsid w:val="00523291"/>
    <w:pPr>
      <w:tabs>
        <w:tab w:val="left" w:pos="2268"/>
        <w:tab w:val="left" w:pos="4706"/>
        <w:tab w:val="left" w:pos="9242"/>
      </w:tabs>
      <w:spacing w:before="60"/>
    </w:pPr>
    <w:rPr>
      <w:i/>
      <w:sz w:val="16"/>
    </w:rPr>
  </w:style>
  <w:style w:type="paragraph" w:styleId="Sprechblasentext">
    <w:name w:val="Balloon Text"/>
    <w:basedOn w:val="Standard"/>
    <w:semiHidden/>
    <w:rsid w:val="006E54E4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A91DA4"/>
    <w:pPr>
      <w:shd w:val="clear" w:color="auto" w:fill="000080"/>
    </w:pPr>
    <w:rPr>
      <w:rFonts w:ascii="Tahoma" w:hAnsi="Tahoma" w:cs="Tahoma"/>
    </w:rPr>
  </w:style>
  <w:style w:type="paragraph" w:customStyle="1" w:styleId="Tabelle1">
    <w:name w:val="Tabelle1"/>
    <w:basedOn w:val="Standard"/>
    <w:rsid w:val="00C7510D"/>
  </w:style>
  <w:style w:type="table" w:styleId="Tabellenraster">
    <w:name w:val="Table Grid"/>
    <w:basedOn w:val="NormaleTabelle"/>
    <w:rsid w:val="0099192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Standard"/>
    <w:rsid w:val="00991929"/>
    <w:pPr>
      <w:keepLines/>
      <w:spacing w:before="60" w:after="60"/>
      <w:ind w:left="1134"/>
    </w:pPr>
    <w:rPr>
      <w:sz w:val="22"/>
    </w:rPr>
  </w:style>
  <w:style w:type="paragraph" w:styleId="StandardWeb">
    <w:name w:val="Normal (Web)"/>
    <w:basedOn w:val="Standard"/>
    <w:rsid w:val="007F77E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Funotentext">
    <w:name w:val="footnote text"/>
    <w:basedOn w:val="Standard"/>
    <w:rsid w:val="00991929"/>
  </w:style>
  <w:style w:type="character" w:styleId="Hervorhebung">
    <w:name w:val="Emphasis"/>
    <w:basedOn w:val="Absatz-Standardschriftart"/>
    <w:qFormat/>
    <w:rsid w:val="007F77EC"/>
    <w:rPr>
      <w:i/>
      <w:iCs/>
    </w:rPr>
  </w:style>
  <w:style w:type="paragraph" w:styleId="Beschriftung">
    <w:name w:val="caption"/>
    <w:basedOn w:val="Standard"/>
    <w:next w:val="Standard"/>
    <w:qFormat/>
    <w:rsid w:val="00775617"/>
    <w:pPr>
      <w:spacing w:before="240" w:after="60"/>
    </w:pPr>
    <w:rPr>
      <w:b/>
      <w:sz w:val="28"/>
    </w:rPr>
  </w:style>
  <w:style w:type="paragraph" w:customStyle="1" w:styleId="Texteinzug">
    <w:name w:val="Texteinzug"/>
    <w:basedOn w:val="Standard"/>
    <w:rsid w:val="00775617"/>
  </w:style>
  <w:style w:type="paragraph" w:styleId="Standardeinzug">
    <w:name w:val="Normal Indent"/>
    <w:basedOn w:val="Standard"/>
    <w:rsid w:val="00972D11"/>
    <w:pPr>
      <w:tabs>
        <w:tab w:val="left" w:pos="851"/>
      </w:tabs>
      <w:ind w:left="851" w:right="1418"/>
    </w:pPr>
    <w:rPr>
      <w:sz w:val="22"/>
    </w:rPr>
  </w:style>
  <w:style w:type="paragraph" w:customStyle="1" w:styleId="berschrift20">
    <w:name w:val="Überschrift2"/>
    <w:basedOn w:val="Standardeinzug"/>
    <w:rsid w:val="00741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0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Vorblatt.dotx</Template>
  <TotalTime>0</TotalTime>
  <Pages>1</Pages>
  <Words>99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Vorblatt</vt:lpstr>
    </vt:vector>
  </TitlesOfParts>
  <Company>volkmann-pm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Vorblatt</dc:title>
  <dc:subject/>
  <dc:creator>Admin</dc:creator>
  <cp:keywords/>
  <cp:lastModifiedBy>Walter Volkmann</cp:lastModifiedBy>
  <cp:revision>1</cp:revision>
  <cp:lastPrinted>2012-11-14T07:44:00Z</cp:lastPrinted>
  <dcterms:created xsi:type="dcterms:W3CDTF">2025-10-16T16:16:00Z</dcterms:created>
  <dcterms:modified xsi:type="dcterms:W3CDTF">2025-10-16T16:17:00Z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